
<file path=[Content_Types].xml><?xml version="1.0" encoding="utf-8"?>
<Types xmlns="http://schemas.openxmlformats.org/package/2006/content-types">
  <Default Extension="docx" ContentType="application/vnd.openxmlformats-officedocument.wordprocessingml.document"/>
  <Default Extension="emf" ContentType="image/x-emf"/>
  <Default Extension="gif" ContentType="image/gi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6125B4" w14:textId="1A55CA67" w:rsidR="00564682" w:rsidRDefault="00CC4388" w:rsidP="00A11773">
      <w:pPr>
        <w:pStyle w:val="Subtitle"/>
      </w:pPr>
      <w:bookmarkStart w:id="0" w:name="_GoBack"/>
      <w:bookmarkEnd w:id="0"/>
      <w:r>
        <w:t>Senior Project – Foundational Learning and Project Plan</w:t>
      </w:r>
    </w:p>
    <w:p w14:paraId="30F03B77" w14:textId="2C8A89E1" w:rsidR="00564682" w:rsidRDefault="00096D82">
      <w:pPr>
        <w:pStyle w:val="Title"/>
      </w:pPr>
      <w:r>
        <w:t>Web Development and Design</w:t>
      </w:r>
    </w:p>
    <w:p w14:paraId="7AFC24DD" w14:textId="77777777" w:rsidR="000E4F1F" w:rsidRDefault="000E4F1F" w:rsidP="000E4F1F">
      <w:pPr>
        <w:pStyle w:val="Subtitle"/>
        <w:jc w:val="center"/>
      </w:pPr>
      <w:r w:rsidRPr="00204931">
        <w:t>How Can I Effectively Design and Code a Website That Serves a Practical Purpose?</w:t>
      </w:r>
    </w:p>
    <w:p w14:paraId="0B260C3D" w14:textId="77777777" w:rsidR="00564682" w:rsidRDefault="00096D82">
      <w:pPr>
        <w:pStyle w:val="Author"/>
      </w:pPr>
      <w:r>
        <w:t>Cole Manning</w:t>
      </w:r>
    </w:p>
    <w:p w14:paraId="4DB048FD" w14:textId="77777777" w:rsidR="00564682" w:rsidRDefault="00096D82" w:rsidP="00096D82">
      <w:pPr>
        <w:jc w:val="center"/>
      </w:pPr>
      <w:r>
        <w:rPr>
          <w:noProof/>
        </w:rPr>
        <w:drawing>
          <wp:inline distT="0" distB="0" distL="0" distR="0" wp14:anchorId="627C7C1B" wp14:editId="5CB204FA">
            <wp:extent cx="1651000" cy="1651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19095-200.png"/>
                    <pic:cNvPicPr/>
                  </pic:nvPicPr>
                  <pic:blipFill>
                    <a:blip r:embed="rId8">
                      <a:extLst>
                        <a:ext uri="{28A0092B-C50C-407E-A947-70E740481C1C}">
                          <a14:useLocalDpi xmlns:a14="http://schemas.microsoft.com/office/drawing/2010/main" val="0"/>
                        </a:ext>
                      </a:extLst>
                    </a:blip>
                    <a:stretch>
                      <a:fillRect/>
                    </a:stretch>
                  </pic:blipFill>
                  <pic:spPr>
                    <a:xfrm>
                      <a:off x="0" y="0"/>
                      <a:ext cx="1651000" cy="1651000"/>
                    </a:xfrm>
                    <a:prstGeom prst="rect">
                      <a:avLst/>
                    </a:prstGeom>
                  </pic:spPr>
                </pic:pic>
              </a:graphicData>
            </a:graphic>
          </wp:inline>
        </w:drawing>
      </w:r>
    </w:p>
    <w:p w14:paraId="7EED0106" w14:textId="77777777" w:rsidR="00564682" w:rsidRDefault="00025EC5" w:rsidP="005F15F7">
      <w:pPr>
        <w:pStyle w:val="Heading1"/>
      </w:pPr>
      <w:bookmarkStart w:id="1" w:name="_Toc535407099"/>
      <w:r>
        <w:t>Introduction</w:t>
      </w:r>
      <w:r w:rsidR="003C0FFC">
        <w:t xml:space="preserve"> </w:t>
      </w:r>
      <w:r w:rsidR="00146E23">
        <w:t>and</w:t>
      </w:r>
      <w:r w:rsidR="003C0FFC">
        <w:t xml:space="preserve"> Table of Contents</w:t>
      </w:r>
      <w:bookmarkEnd w:id="1"/>
    </w:p>
    <w:p w14:paraId="654D51B1" w14:textId="123D3439" w:rsidR="00754AA2" w:rsidRDefault="004E4A25" w:rsidP="004E4A25">
      <w:r>
        <w:t>In this pap</w:t>
      </w:r>
      <w:r w:rsidR="00003A0A">
        <w:t>er</w:t>
      </w:r>
      <w:r w:rsidR="004955FD">
        <w:t xml:space="preserve"> I will be going through the process that I will take to create my website, while also sharing my </w:t>
      </w:r>
      <w:r w:rsidR="00762CEC">
        <w:t>learning so far</w:t>
      </w:r>
      <w:r w:rsidR="00AB36DD">
        <w:t>.</w:t>
      </w:r>
    </w:p>
    <w:p w14:paraId="152FDE01" w14:textId="3E355158" w:rsidR="006C4650" w:rsidRPr="006C4650" w:rsidRDefault="006C4650" w:rsidP="004E4A25">
      <w:r>
        <w:t xml:space="preserve">In the </w:t>
      </w:r>
      <w:r>
        <w:rPr>
          <w:b/>
        </w:rPr>
        <w:t>Hosting</w:t>
      </w:r>
      <w:r>
        <w:t xml:space="preserve"> Section</w:t>
      </w:r>
      <w:r w:rsidR="00AE2CEF">
        <w:t xml:space="preserve"> I will go</w:t>
      </w:r>
      <w:r w:rsidR="00FD63B7">
        <w:t xml:space="preserve"> over the role a web host </w:t>
      </w:r>
      <w:r w:rsidR="00734D4F">
        <w:t>plays</w:t>
      </w:r>
      <w:r w:rsidR="00C0140F">
        <w:t xml:space="preserve"> </w:t>
      </w:r>
      <w:r w:rsidR="00FD63B7">
        <w:t>and</w:t>
      </w:r>
      <w:r w:rsidR="00A83B57">
        <w:t xml:space="preserve"> why I choose my host.</w:t>
      </w:r>
    </w:p>
    <w:p w14:paraId="2196C707" w14:textId="593F4A0B" w:rsidR="00847A5D" w:rsidRDefault="008112DE" w:rsidP="004E4A25">
      <w:r>
        <w:t xml:space="preserve">In </w:t>
      </w:r>
      <w:r w:rsidR="00AD5064">
        <w:rPr>
          <w:b/>
        </w:rPr>
        <w:t xml:space="preserve">Software and </w:t>
      </w:r>
      <w:r w:rsidR="00F9693C">
        <w:rPr>
          <w:b/>
        </w:rPr>
        <w:t>Programs</w:t>
      </w:r>
      <w:r w:rsidR="00F9693C" w:rsidRPr="008F14A0">
        <w:t>,</w:t>
      </w:r>
      <w:r w:rsidR="00E90DAD">
        <w:t xml:space="preserve"> I will start by </w:t>
      </w:r>
      <w:r w:rsidR="0074064B">
        <w:t>explaining the use of</w:t>
      </w:r>
      <w:r w:rsidR="00A87B34">
        <w:t xml:space="preserve"> </w:t>
      </w:r>
      <w:r w:rsidR="00A87B34">
        <w:rPr>
          <w:i/>
        </w:rPr>
        <w:t>Git and GitHub</w:t>
      </w:r>
      <w:r w:rsidR="00477550">
        <w:t xml:space="preserve"> in Web Development and the important role</w:t>
      </w:r>
      <w:r w:rsidR="0053298E">
        <w:t xml:space="preserve"> they play in</w:t>
      </w:r>
      <w:r w:rsidR="00477550">
        <w:t xml:space="preserve"> version-control</w:t>
      </w:r>
      <w:r w:rsidR="003668DC">
        <w:t>.</w:t>
      </w:r>
      <w:r w:rsidR="00BD2579">
        <w:t xml:space="preserve"> Lastly, I will speak on the possible options for </w:t>
      </w:r>
      <w:r w:rsidR="00613A32">
        <w:t>source code</w:t>
      </w:r>
      <w:r w:rsidR="00BD2579">
        <w:t xml:space="preserve"> editors, and why I settled on Sublime Text over all the others.</w:t>
      </w:r>
    </w:p>
    <w:p w14:paraId="73B3906C" w14:textId="77777777" w:rsidR="00974B9C" w:rsidRDefault="0083640C">
      <w:r>
        <w:t xml:space="preserve">Moving onto </w:t>
      </w:r>
      <w:r w:rsidRPr="00467730">
        <w:rPr>
          <w:b/>
        </w:rPr>
        <w:t xml:space="preserve">Coding </w:t>
      </w:r>
      <w:r w:rsidR="00650684" w:rsidRPr="00467730">
        <w:rPr>
          <w:b/>
        </w:rPr>
        <w:t>Languages</w:t>
      </w:r>
      <w:r w:rsidR="00A63F1F">
        <w:t xml:space="preserve"> </w:t>
      </w:r>
      <w:r w:rsidR="00973758">
        <w:t xml:space="preserve">I will start with the </w:t>
      </w:r>
      <w:r w:rsidR="001651B4">
        <w:t>basic languages</w:t>
      </w:r>
      <w:r w:rsidR="00973758">
        <w:t xml:space="preserve"> of HTML</w:t>
      </w:r>
      <w:r w:rsidR="00E107C5">
        <w:t xml:space="preserve"> and CSS</w:t>
      </w:r>
      <w:r w:rsidR="00EB48DF">
        <w:t xml:space="preserve"> and their role in web design</w:t>
      </w:r>
      <w:r w:rsidR="00E107C5">
        <w:t>.</w:t>
      </w:r>
      <w:r w:rsidR="00EB48DF">
        <w:t xml:space="preserve"> I will</w:t>
      </w:r>
      <w:r w:rsidR="003B0C72">
        <w:t xml:space="preserve"> then move on to the slightly more complicated </w:t>
      </w:r>
      <w:r w:rsidR="00746204">
        <w:t>JavaScript and</w:t>
      </w:r>
      <w:r w:rsidR="003B0C72">
        <w:t xml:space="preserve"> finish the section off with Databases and their use.</w:t>
      </w:r>
    </w:p>
    <w:p w14:paraId="506657F6" w14:textId="77777777" w:rsidR="007B0794" w:rsidRDefault="00974B9C">
      <w:r>
        <w:t xml:space="preserve">The next section will be around the process of </w:t>
      </w:r>
      <w:r>
        <w:rPr>
          <w:b/>
        </w:rPr>
        <w:t>Designing</w:t>
      </w:r>
      <w:r>
        <w:t xml:space="preserve"> a website.</w:t>
      </w:r>
      <w:r w:rsidR="00F627F9">
        <w:t xml:space="preserve"> I will talk about the use of design programs and </w:t>
      </w:r>
      <w:r w:rsidR="002D6F33">
        <w:t>some elements of design specific to the web.</w:t>
      </w:r>
    </w:p>
    <w:p w14:paraId="05AE467A" w14:textId="61EF667C" w:rsidR="00F35571" w:rsidRDefault="00602EC3">
      <w:r>
        <w:t xml:space="preserve">In the </w:t>
      </w:r>
      <w:r w:rsidR="00C27CD2">
        <w:t>second part of</w:t>
      </w:r>
      <w:r w:rsidR="00ED0B84">
        <w:t xml:space="preserve"> this paper</w:t>
      </w:r>
      <w:r>
        <w:t>,</w:t>
      </w:r>
      <w:r w:rsidR="00ED0B84">
        <w:t xml:space="preserve"> the focus will shift </w:t>
      </w:r>
      <w:r>
        <w:t>from</w:t>
      </w:r>
      <w:r w:rsidR="00ED0B84">
        <w:t xml:space="preserve"> my </w:t>
      </w:r>
      <w:r w:rsidR="0009725E">
        <w:t>foundational</w:t>
      </w:r>
      <w:r w:rsidR="00ED0B84">
        <w:t xml:space="preserve"> learning, </w:t>
      </w:r>
      <w:r>
        <w:t>to</w:t>
      </w:r>
      <w:r w:rsidR="00ED0B84">
        <w:t xml:space="preserve"> </w:t>
      </w:r>
      <w:r w:rsidR="0009725E">
        <w:t xml:space="preserve">the logistics of </w:t>
      </w:r>
      <w:r w:rsidR="00ED0B84">
        <w:t>my</w:t>
      </w:r>
      <w:r w:rsidR="0009725E">
        <w:t xml:space="preserve"> Project </w:t>
      </w:r>
      <w:r w:rsidR="002D6214">
        <w:t>Plan</w:t>
      </w:r>
      <w:r w:rsidR="00396AC9">
        <w:t xml:space="preserve"> including: </w:t>
      </w:r>
      <w:r w:rsidR="00396AC9" w:rsidRPr="00E805E2">
        <w:rPr>
          <w:b/>
        </w:rPr>
        <w:t>timeline</w:t>
      </w:r>
      <w:r w:rsidR="00396AC9">
        <w:t xml:space="preserve">, </w:t>
      </w:r>
      <w:r w:rsidR="00CF5058" w:rsidRPr="00E805E2">
        <w:rPr>
          <w:b/>
        </w:rPr>
        <w:t>foundational</w:t>
      </w:r>
      <w:r w:rsidR="00396AC9" w:rsidRPr="00E805E2">
        <w:rPr>
          <w:b/>
        </w:rPr>
        <w:t xml:space="preserve"> learning next steps</w:t>
      </w:r>
      <w:r w:rsidR="00396AC9">
        <w:t xml:space="preserve">, and </w:t>
      </w:r>
      <w:r w:rsidR="00396AC9" w:rsidRPr="00E805E2">
        <w:rPr>
          <w:b/>
        </w:rPr>
        <w:t>collaboration</w:t>
      </w:r>
      <w:r w:rsidR="00396AC9">
        <w:t>.</w:t>
      </w:r>
      <w:r w:rsidR="00F35571">
        <w:br w:type="page"/>
      </w:r>
    </w:p>
    <w:sdt>
      <w:sdtPr>
        <w:rPr>
          <w:rFonts w:asciiTheme="minorHAnsi" w:eastAsiaTheme="minorHAnsi" w:hAnsiTheme="minorHAnsi" w:cstheme="minorBidi"/>
          <w:sz w:val="24"/>
          <w:szCs w:val="24"/>
        </w:rPr>
        <w:id w:val="-313267604"/>
        <w:docPartObj>
          <w:docPartGallery w:val="Table of Contents"/>
          <w:docPartUnique/>
        </w:docPartObj>
      </w:sdtPr>
      <w:sdtEndPr>
        <w:rPr>
          <w:b/>
          <w:bCs/>
          <w:noProof/>
        </w:rPr>
      </w:sdtEndPr>
      <w:sdtContent>
        <w:p w14:paraId="0FD490AD" w14:textId="07057018" w:rsidR="00F35571" w:rsidRDefault="00F35571">
          <w:pPr>
            <w:pStyle w:val="TOCHeading"/>
          </w:pPr>
          <w:r>
            <w:t>Table of Contents</w:t>
          </w:r>
        </w:p>
        <w:p w14:paraId="274F23FB" w14:textId="78B89E4F" w:rsidR="00DE3DE8" w:rsidRDefault="00F35571">
          <w:pPr>
            <w:pStyle w:val="TOC1"/>
            <w:tabs>
              <w:tab w:val="right" w:leader="dot" w:pos="9552"/>
            </w:tabs>
            <w:rPr>
              <w:rFonts w:eastAsiaTheme="minorEastAsia" w:cstheme="minorBidi"/>
              <w:b w:val="0"/>
              <w:bCs w:val="0"/>
              <w:caps w:val="0"/>
              <w:noProof/>
              <w:color w:val="auto"/>
              <w:sz w:val="24"/>
              <w:szCs w:val="24"/>
              <w:lang w:eastAsia="en-US"/>
            </w:rPr>
          </w:pPr>
          <w:r>
            <w:rPr>
              <w:b w:val="0"/>
              <w:bCs w:val="0"/>
            </w:rPr>
            <w:fldChar w:fldCharType="begin"/>
          </w:r>
          <w:r>
            <w:instrText xml:space="preserve"> TOC \o "1-3" \h \z \u </w:instrText>
          </w:r>
          <w:r>
            <w:rPr>
              <w:b w:val="0"/>
              <w:bCs w:val="0"/>
            </w:rPr>
            <w:fldChar w:fldCharType="separate"/>
          </w:r>
          <w:hyperlink w:anchor="_Toc535407099" w:history="1">
            <w:r w:rsidR="00DE3DE8" w:rsidRPr="001030A8">
              <w:rPr>
                <w:rStyle w:val="Hyperlink"/>
                <w:noProof/>
              </w:rPr>
              <w:t>Introduction and Table of Contents</w:t>
            </w:r>
            <w:r w:rsidR="00DE3DE8">
              <w:rPr>
                <w:noProof/>
                <w:webHidden/>
              </w:rPr>
              <w:tab/>
            </w:r>
            <w:r w:rsidR="00DE3DE8">
              <w:rPr>
                <w:noProof/>
                <w:webHidden/>
              </w:rPr>
              <w:fldChar w:fldCharType="begin"/>
            </w:r>
            <w:r w:rsidR="00DE3DE8">
              <w:rPr>
                <w:noProof/>
                <w:webHidden/>
              </w:rPr>
              <w:instrText xml:space="preserve"> PAGEREF _Toc535407099 \h </w:instrText>
            </w:r>
            <w:r w:rsidR="00DE3DE8">
              <w:rPr>
                <w:noProof/>
                <w:webHidden/>
              </w:rPr>
            </w:r>
            <w:r w:rsidR="00DE3DE8">
              <w:rPr>
                <w:noProof/>
                <w:webHidden/>
              </w:rPr>
              <w:fldChar w:fldCharType="separate"/>
            </w:r>
            <w:r w:rsidR="00DE3DE8">
              <w:rPr>
                <w:noProof/>
                <w:webHidden/>
              </w:rPr>
              <w:t>1</w:t>
            </w:r>
            <w:r w:rsidR="00DE3DE8">
              <w:rPr>
                <w:noProof/>
                <w:webHidden/>
              </w:rPr>
              <w:fldChar w:fldCharType="end"/>
            </w:r>
          </w:hyperlink>
        </w:p>
        <w:p w14:paraId="22240989" w14:textId="058C1DD1" w:rsidR="00DE3DE8" w:rsidRDefault="00010B69">
          <w:pPr>
            <w:pStyle w:val="TOC1"/>
            <w:tabs>
              <w:tab w:val="right" w:leader="dot" w:pos="9552"/>
            </w:tabs>
            <w:rPr>
              <w:rFonts w:eastAsiaTheme="minorEastAsia" w:cstheme="minorBidi"/>
              <w:b w:val="0"/>
              <w:bCs w:val="0"/>
              <w:caps w:val="0"/>
              <w:noProof/>
              <w:color w:val="auto"/>
              <w:sz w:val="24"/>
              <w:szCs w:val="24"/>
              <w:lang w:eastAsia="en-US"/>
            </w:rPr>
          </w:pPr>
          <w:hyperlink w:anchor="_Toc535407100" w:history="1">
            <w:r w:rsidR="00DE3DE8" w:rsidRPr="001030A8">
              <w:rPr>
                <w:rStyle w:val="Hyperlink"/>
                <w:noProof/>
              </w:rPr>
              <w:t>Hosting</w:t>
            </w:r>
            <w:r w:rsidR="00DE3DE8">
              <w:rPr>
                <w:noProof/>
                <w:webHidden/>
              </w:rPr>
              <w:tab/>
            </w:r>
            <w:r w:rsidR="00DE3DE8">
              <w:rPr>
                <w:noProof/>
                <w:webHidden/>
              </w:rPr>
              <w:fldChar w:fldCharType="begin"/>
            </w:r>
            <w:r w:rsidR="00DE3DE8">
              <w:rPr>
                <w:noProof/>
                <w:webHidden/>
              </w:rPr>
              <w:instrText xml:space="preserve"> PAGEREF _Toc535407100 \h </w:instrText>
            </w:r>
            <w:r w:rsidR="00DE3DE8">
              <w:rPr>
                <w:noProof/>
                <w:webHidden/>
              </w:rPr>
            </w:r>
            <w:r w:rsidR="00DE3DE8">
              <w:rPr>
                <w:noProof/>
                <w:webHidden/>
              </w:rPr>
              <w:fldChar w:fldCharType="separate"/>
            </w:r>
            <w:r w:rsidR="00DE3DE8">
              <w:rPr>
                <w:noProof/>
                <w:webHidden/>
              </w:rPr>
              <w:t>3</w:t>
            </w:r>
            <w:r w:rsidR="00DE3DE8">
              <w:rPr>
                <w:noProof/>
                <w:webHidden/>
              </w:rPr>
              <w:fldChar w:fldCharType="end"/>
            </w:r>
          </w:hyperlink>
        </w:p>
        <w:p w14:paraId="5B8E8CD5" w14:textId="3F37D657" w:rsidR="00DE3DE8" w:rsidRDefault="00010B69">
          <w:pPr>
            <w:pStyle w:val="TOC1"/>
            <w:tabs>
              <w:tab w:val="right" w:leader="dot" w:pos="9552"/>
            </w:tabs>
            <w:rPr>
              <w:rFonts w:eastAsiaTheme="minorEastAsia" w:cstheme="minorBidi"/>
              <w:b w:val="0"/>
              <w:bCs w:val="0"/>
              <w:caps w:val="0"/>
              <w:noProof/>
              <w:color w:val="auto"/>
              <w:sz w:val="24"/>
              <w:szCs w:val="24"/>
              <w:lang w:eastAsia="en-US"/>
            </w:rPr>
          </w:pPr>
          <w:hyperlink w:anchor="_Toc535407101" w:history="1">
            <w:r w:rsidR="00DE3DE8" w:rsidRPr="001030A8">
              <w:rPr>
                <w:rStyle w:val="Hyperlink"/>
                <w:noProof/>
              </w:rPr>
              <w:t>Software / Programs</w:t>
            </w:r>
            <w:r w:rsidR="00DE3DE8">
              <w:rPr>
                <w:noProof/>
                <w:webHidden/>
              </w:rPr>
              <w:tab/>
            </w:r>
            <w:r w:rsidR="00DE3DE8">
              <w:rPr>
                <w:noProof/>
                <w:webHidden/>
              </w:rPr>
              <w:fldChar w:fldCharType="begin"/>
            </w:r>
            <w:r w:rsidR="00DE3DE8">
              <w:rPr>
                <w:noProof/>
                <w:webHidden/>
              </w:rPr>
              <w:instrText xml:space="preserve"> PAGEREF _Toc535407101 \h </w:instrText>
            </w:r>
            <w:r w:rsidR="00DE3DE8">
              <w:rPr>
                <w:noProof/>
                <w:webHidden/>
              </w:rPr>
            </w:r>
            <w:r w:rsidR="00DE3DE8">
              <w:rPr>
                <w:noProof/>
                <w:webHidden/>
              </w:rPr>
              <w:fldChar w:fldCharType="separate"/>
            </w:r>
            <w:r w:rsidR="00DE3DE8">
              <w:rPr>
                <w:noProof/>
                <w:webHidden/>
              </w:rPr>
              <w:t>4</w:t>
            </w:r>
            <w:r w:rsidR="00DE3DE8">
              <w:rPr>
                <w:noProof/>
                <w:webHidden/>
              </w:rPr>
              <w:fldChar w:fldCharType="end"/>
            </w:r>
          </w:hyperlink>
        </w:p>
        <w:p w14:paraId="06BDACD6" w14:textId="5E8DFE82" w:rsidR="00DE3DE8" w:rsidRDefault="00010B69">
          <w:pPr>
            <w:pStyle w:val="TOC2"/>
            <w:tabs>
              <w:tab w:val="right" w:leader="dot" w:pos="9552"/>
            </w:tabs>
            <w:rPr>
              <w:rFonts w:eastAsiaTheme="minorEastAsia" w:cstheme="minorBidi"/>
              <w:smallCaps w:val="0"/>
              <w:noProof/>
              <w:color w:val="auto"/>
              <w:sz w:val="24"/>
              <w:szCs w:val="24"/>
              <w:lang w:eastAsia="en-US"/>
            </w:rPr>
          </w:pPr>
          <w:hyperlink w:anchor="_Toc535407102" w:history="1">
            <w:r w:rsidR="00DE3DE8" w:rsidRPr="001030A8">
              <w:rPr>
                <w:rStyle w:val="Hyperlink"/>
                <w:noProof/>
              </w:rPr>
              <w:t>Programs</w:t>
            </w:r>
            <w:r w:rsidR="00DE3DE8">
              <w:rPr>
                <w:noProof/>
                <w:webHidden/>
              </w:rPr>
              <w:tab/>
            </w:r>
            <w:r w:rsidR="00DE3DE8">
              <w:rPr>
                <w:noProof/>
                <w:webHidden/>
              </w:rPr>
              <w:fldChar w:fldCharType="begin"/>
            </w:r>
            <w:r w:rsidR="00DE3DE8">
              <w:rPr>
                <w:noProof/>
                <w:webHidden/>
              </w:rPr>
              <w:instrText xml:space="preserve"> PAGEREF _Toc535407102 \h </w:instrText>
            </w:r>
            <w:r w:rsidR="00DE3DE8">
              <w:rPr>
                <w:noProof/>
                <w:webHidden/>
              </w:rPr>
            </w:r>
            <w:r w:rsidR="00DE3DE8">
              <w:rPr>
                <w:noProof/>
                <w:webHidden/>
              </w:rPr>
              <w:fldChar w:fldCharType="separate"/>
            </w:r>
            <w:r w:rsidR="00DE3DE8">
              <w:rPr>
                <w:noProof/>
                <w:webHidden/>
              </w:rPr>
              <w:t>4</w:t>
            </w:r>
            <w:r w:rsidR="00DE3DE8">
              <w:rPr>
                <w:noProof/>
                <w:webHidden/>
              </w:rPr>
              <w:fldChar w:fldCharType="end"/>
            </w:r>
          </w:hyperlink>
        </w:p>
        <w:p w14:paraId="359C3EF9" w14:textId="07D55A5C" w:rsidR="00DE3DE8" w:rsidRDefault="00010B69">
          <w:pPr>
            <w:pStyle w:val="TOC3"/>
            <w:tabs>
              <w:tab w:val="right" w:leader="dot" w:pos="9552"/>
            </w:tabs>
            <w:rPr>
              <w:rFonts w:eastAsiaTheme="minorEastAsia" w:cstheme="minorBidi"/>
              <w:i w:val="0"/>
              <w:iCs w:val="0"/>
              <w:noProof/>
              <w:color w:val="auto"/>
              <w:sz w:val="24"/>
              <w:szCs w:val="24"/>
              <w:lang w:eastAsia="en-US"/>
            </w:rPr>
          </w:pPr>
          <w:hyperlink w:anchor="_Toc535407103" w:history="1">
            <w:r w:rsidR="00DE3DE8" w:rsidRPr="001030A8">
              <w:rPr>
                <w:rStyle w:val="Hyperlink"/>
                <w:noProof/>
              </w:rPr>
              <w:t>Web Browser</w:t>
            </w:r>
            <w:r w:rsidR="00DE3DE8">
              <w:rPr>
                <w:noProof/>
                <w:webHidden/>
              </w:rPr>
              <w:tab/>
            </w:r>
            <w:r w:rsidR="00DE3DE8">
              <w:rPr>
                <w:noProof/>
                <w:webHidden/>
              </w:rPr>
              <w:fldChar w:fldCharType="begin"/>
            </w:r>
            <w:r w:rsidR="00DE3DE8">
              <w:rPr>
                <w:noProof/>
                <w:webHidden/>
              </w:rPr>
              <w:instrText xml:space="preserve"> PAGEREF _Toc535407103 \h </w:instrText>
            </w:r>
            <w:r w:rsidR="00DE3DE8">
              <w:rPr>
                <w:noProof/>
                <w:webHidden/>
              </w:rPr>
            </w:r>
            <w:r w:rsidR="00DE3DE8">
              <w:rPr>
                <w:noProof/>
                <w:webHidden/>
              </w:rPr>
              <w:fldChar w:fldCharType="separate"/>
            </w:r>
            <w:r w:rsidR="00DE3DE8">
              <w:rPr>
                <w:noProof/>
                <w:webHidden/>
              </w:rPr>
              <w:t>4</w:t>
            </w:r>
            <w:r w:rsidR="00DE3DE8">
              <w:rPr>
                <w:noProof/>
                <w:webHidden/>
              </w:rPr>
              <w:fldChar w:fldCharType="end"/>
            </w:r>
          </w:hyperlink>
        </w:p>
        <w:p w14:paraId="462896E5" w14:textId="1FE1E5E6" w:rsidR="00DE3DE8" w:rsidRDefault="00010B69">
          <w:pPr>
            <w:pStyle w:val="TOC3"/>
            <w:tabs>
              <w:tab w:val="right" w:leader="dot" w:pos="9552"/>
            </w:tabs>
            <w:rPr>
              <w:rFonts w:eastAsiaTheme="minorEastAsia" w:cstheme="minorBidi"/>
              <w:i w:val="0"/>
              <w:iCs w:val="0"/>
              <w:noProof/>
              <w:color w:val="auto"/>
              <w:sz w:val="24"/>
              <w:szCs w:val="24"/>
              <w:lang w:eastAsia="en-US"/>
            </w:rPr>
          </w:pPr>
          <w:hyperlink w:anchor="_Toc535407104" w:history="1">
            <w:r w:rsidR="00DE3DE8" w:rsidRPr="001030A8">
              <w:rPr>
                <w:rStyle w:val="Hyperlink"/>
                <w:noProof/>
              </w:rPr>
              <w:t>Git &amp; GitHub</w:t>
            </w:r>
            <w:r w:rsidR="00DE3DE8">
              <w:rPr>
                <w:noProof/>
                <w:webHidden/>
              </w:rPr>
              <w:tab/>
            </w:r>
            <w:r w:rsidR="00DE3DE8">
              <w:rPr>
                <w:noProof/>
                <w:webHidden/>
              </w:rPr>
              <w:fldChar w:fldCharType="begin"/>
            </w:r>
            <w:r w:rsidR="00DE3DE8">
              <w:rPr>
                <w:noProof/>
                <w:webHidden/>
              </w:rPr>
              <w:instrText xml:space="preserve"> PAGEREF _Toc535407104 \h </w:instrText>
            </w:r>
            <w:r w:rsidR="00DE3DE8">
              <w:rPr>
                <w:noProof/>
                <w:webHidden/>
              </w:rPr>
            </w:r>
            <w:r w:rsidR="00DE3DE8">
              <w:rPr>
                <w:noProof/>
                <w:webHidden/>
              </w:rPr>
              <w:fldChar w:fldCharType="separate"/>
            </w:r>
            <w:r w:rsidR="00DE3DE8">
              <w:rPr>
                <w:noProof/>
                <w:webHidden/>
              </w:rPr>
              <w:t>5</w:t>
            </w:r>
            <w:r w:rsidR="00DE3DE8">
              <w:rPr>
                <w:noProof/>
                <w:webHidden/>
              </w:rPr>
              <w:fldChar w:fldCharType="end"/>
            </w:r>
          </w:hyperlink>
        </w:p>
        <w:p w14:paraId="1E31B120" w14:textId="7678A704" w:rsidR="00DE3DE8" w:rsidRDefault="00010B69">
          <w:pPr>
            <w:pStyle w:val="TOC3"/>
            <w:tabs>
              <w:tab w:val="right" w:leader="dot" w:pos="9552"/>
            </w:tabs>
            <w:rPr>
              <w:rFonts w:eastAsiaTheme="minorEastAsia" w:cstheme="minorBidi"/>
              <w:i w:val="0"/>
              <w:iCs w:val="0"/>
              <w:noProof/>
              <w:color w:val="auto"/>
              <w:sz w:val="24"/>
              <w:szCs w:val="24"/>
              <w:lang w:eastAsia="en-US"/>
            </w:rPr>
          </w:pPr>
          <w:hyperlink w:anchor="_Toc535407105" w:history="1">
            <w:r w:rsidR="00DE3DE8" w:rsidRPr="001030A8">
              <w:rPr>
                <w:rStyle w:val="Hyperlink"/>
                <w:noProof/>
              </w:rPr>
              <w:t>Text / Source Code Editors</w:t>
            </w:r>
            <w:r w:rsidR="00DE3DE8">
              <w:rPr>
                <w:noProof/>
                <w:webHidden/>
              </w:rPr>
              <w:tab/>
            </w:r>
            <w:r w:rsidR="00DE3DE8">
              <w:rPr>
                <w:noProof/>
                <w:webHidden/>
              </w:rPr>
              <w:fldChar w:fldCharType="begin"/>
            </w:r>
            <w:r w:rsidR="00DE3DE8">
              <w:rPr>
                <w:noProof/>
                <w:webHidden/>
              </w:rPr>
              <w:instrText xml:space="preserve"> PAGEREF _Toc535407105 \h </w:instrText>
            </w:r>
            <w:r w:rsidR="00DE3DE8">
              <w:rPr>
                <w:noProof/>
                <w:webHidden/>
              </w:rPr>
            </w:r>
            <w:r w:rsidR="00DE3DE8">
              <w:rPr>
                <w:noProof/>
                <w:webHidden/>
              </w:rPr>
              <w:fldChar w:fldCharType="separate"/>
            </w:r>
            <w:r w:rsidR="00DE3DE8">
              <w:rPr>
                <w:noProof/>
                <w:webHidden/>
              </w:rPr>
              <w:t>5</w:t>
            </w:r>
            <w:r w:rsidR="00DE3DE8">
              <w:rPr>
                <w:noProof/>
                <w:webHidden/>
              </w:rPr>
              <w:fldChar w:fldCharType="end"/>
            </w:r>
          </w:hyperlink>
        </w:p>
        <w:p w14:paraId="7364DB9C" w14:textId="1A59E547" w:rsidR="00DE3DE8" w:rsidRDefault="00010B69">
          <w:pPr>
            <w:pStyle w:val="TOC1"/>
            <w:tabs>
              <w:tab w:val="right" w:leader="dot" w:pos="9552"/>
            </w:tabs>
            <w:rPr>
              <w:rFonts w:eastAsiaTheme="minorEastAsia" w:cstheme="minorBidi"/>
              <w:b w:val="0"/>
              <w:bCs w:val="0"/>
              <w:caps w:val="0"/>
              <w:noProof/>
              <w:color w:val="auto"/>
              <w:sz w:val="24"/>
              <w:szCs w:val="24"/>
              <w:lang w:eastAsia="en-US"/>
            </w:rPr>
          </w:pPr>
          <w:hyperlink w:anchor="_Toc535407106" w:history="1">
            <w:r w:rsidR="00DE3DE8" w:rsidRPr="001030A8">
              <w:rPr>
                <w:rStyle w:val="Hyperlink"/>
                <w:noProof/>
              </w:rPr>
              <w:t>Coding Languages</w:t>
            </w:r>
            <w:r w:rsidR="00DE3DE8">
              <w:rPr>
                <w:noProof/>
                <w:webHidden/>
              </w:rPr>
              <w:tab/>
            </w:r>
            <w:r w:rsidR="00DE3DE8">
              <w:rPr>
                <w:noProof/>
                <w:webHidden/>
              </w:rPr>
              <w:fldChar w:fldCharType="begin"/>
            </w:r>
            <w:r w:rsidR="00DE3DE8">
              <w:rPr>
                <w:noProof/>
                <w:webHidden/>
              </w:rPr>
              <w:instrText xml:space="preserve"> PAGEREF _Toc535407106 \h </w:instrText>
            </w:r>
            <w:r w:rsidR="00DE3DE8">
              <w:rPr>
                <w:noProof/>
                <w:webHidden/>
              </w:rPr>
            </w:r>
            <w:r w:rsidR="00DE3DE8">
              <w:rPr>
                <w:noProof/>
                <w:webHidden/>
              </w:rPr>
              <w:fldChar w:fldCharType="separate"/>
            </w:r>
            <w:r w:rsidR="00DE3DE8">
              <w:rPr>
                <w:noProof/>
                <w:webHidden/>
              </w:rPr>
              <w:t>6</w:t>
            </w:r>
            <w:r w:rsidR="00DE3DE8">
              <w:rPr>
                <w:noProof/>
                <w:webHidden/>
              </w:rPr>
              <w:fldChar w:fldCharType="end"/>
            </w:r>
          </w:hyperlink>
        </w:p>
        <w:p w14:paraId="7F49D858" w14:textId="13227B67" w:rsidR="00DE3DE8" w:rsidRDefault="00010B69">
          <w:pPr>
            <w:pStyle w:val="TOC2"/>
            <w:tabs>
              <w:tab w:val="right" w:leader="dot" w:pos="9552"/>
            </w:tabs>
            <w:rPr>
              <w:rFonts w:eastAsiaTheme="minorEastAsia" w:cstheme="minorBidi"/>
              <w:smallCaps w:val="0"/>
              <w:noProof/>
              <w:color w:val="auto"/>
              <w:sz w:val="24"/>
              <w:szCs w:val="24"/>
              <w:lang w:eastAsia="en-US"/>
            </w:rPr>
          </w:pPr>
          <w:hyperlink w:anchor="_Toc535407107" w:history="1">
            <w:r w:rsidR="00DE3DE8" w:rsidRPr="001030A8">
              <w:rPr>
                <w:rStyle w:val="Hyperlink"/>
                <w:noProof/>
              </w:rPr>
              <w:t>The Big Three (Client-Side)</w:t>
            </w:r>
            <w:r w:rsidR="00DE3DE8">
              <w:rPr>
                <w:noProof/>
                <w:webHidden/>
              </w:rPr>
              <w:tab/>
            </w:r>
            <w:r w:rsidR="00DE3DE8">
              <w:rPr>
                <w:noProof/>
                <w:webHidden/>
              </w:rPr>
              <w:fldChar w:fldCharType="begin"/>
            </w:r>
            <w:r w:rsidR="00DE3DE8">
              <w:rPr>
                <w:noProof/>
                <w:webHidden/>
              </w:rPr>
              <w:instrText xml:space="preserve"> PAGEREF _Toc535407107 \h </w:instrText>
            </w:r>
            <w:r w:rsidR="00DE3DE8">
              <w:rPr>
                <w:noProof/>
                <w:webHidden/>
              </w:rPr>
            </w:r>
            <w:r w:rsidR="00DE3DE8">
              <w:rPr>
                <w:noProof/>
                <w:webHidden/>
              </w:rPr>
              <w:fldChar w:fldCharType="separate"/>
            </w:r>
            <w:r w:rsidR="00DE3DE8">
              <w:rPr>
                <w:noProof/>
                <w:webHidden/>
              </w:rPr>
              <w:t>6</w:t>
            </w:r>
            <w:r w:rsidR="00DE3DE8">
              <w:rPr>
                <w:noProof/>
                <w:webHidden/>
              </w:rPr>
              <w:fldChar w:fldCharType="end"/>
            </w:r>
          </w:hyperlink>
        </w:p>
        <w:p w14:paraId="4EFD9EBB" w14:textId="4C54D71D" w:rsidR="00DE3DE8" w:rsidRDefault="00010B69">
          <w:pPr>
            <w:pStyle w:val="TOC3"/>
            <w:tabs>
              <w:tab w:val="right" w:leader="dot" w:pos="9552"/>
            </w:tabs>
            <w:rPr>
              <w:rFonts w:eastAsiaTheme="minorEastAsia" w:cstheme="minorBidi"/>
              <w:i w:val="0"/>
              <w:iCs w:val="0"/>
              <w:noProof/>
              <w:color w:val="auto"/>
              <w:sz w:val="24"/>
              <w:szCs w:val="24"/>
              <w:lang w:eastAsia="en-US"/>
            </w:rPr>
          </w:pPr>
          <w:hyperlink w:anchor="_Toc535407108" w:history="1">
            <w:r w:rsidR="00DE3DE8" w:rsidRPr="001030A8">
              <w:rPr>
                <w:rStyle w:val="Hyperlink"/>
                <w:noProof/>
              </w:rPr>
              <w:t>HTML</w:t>
            </w:r>
            <w:r w:rsidR="00DE3DE8">
              <w:rPr>
                <w:noProof/>
                <w:webHidden/>
              </w:rPr>
              <w:tab/>
            </w:r>
            <w:r w:rsidR="00DE3DE8">
              <w:rPr>
                <w:noProof/>
                <w:webHidden/>
              </w:rPr>
              <w:fldChar w:fldCharType="begin"/>
            </w:r>
            <w:r w:rsidR="00DE3DE8">
              <w:rPr>
                <w:noProof/>
                <w:webHidden/>
              </w:rPr>
              <w:instrText xml:space="preserve"> PAGEREF _Toc535407108 \h </w:instrText>
            </w:r>
            <w:r w:rsidR="00DE3DE8">
              <w:rPr>
                <w:noProof/>
                <w:webHidden/>
              </w:rPr>
            </w:r>
            <w:r w:rsidR="00DE3DE8">
              <w:rPr>
                <w:noProof/>
                <w:webHidden/>
              </w:rPr>
              <w:fldChar w:fldCharType="separate"/>
            </w:r>
            <w:r w:rsidR="00DE3DE8">
              <w:rPr>
                <w:noProof/>
                <w:webHidden/>
              </w:rPr>
              <w:t>6</w:t>
            </w:r>
            <w:r w:rsidR="00DE3DE8">
              <w:rPr>
                <w:noProof/>
                <w:webHidden/>
              </w:rPr>
              <w:fldChar w:fldCharType="end"/>
            </w:r>
          </w:hyperlink>
        </w:p>
        <w:p w14:paraId="72BF4206" w14:textId="7244A4F7" w:rsidR="00DE3DE8" w:rsidRDefault="00010B69">
          <w:pPr>
            <w:pStyle w:val="TOC3"/>
            <w:tabs>
              <w:tab w:val="right" w:leader="dot" w:pos="9552"/>
            </w:tabs>
            <w:rPr>
              <w:rFonts w:eastAsiaTheme="minorEastAsia" w:cstheme="minorBidi"/>
              <w:i w:val="0"/>
              <w:iCs w:val="0"/>
              <w:noProof/>
              <w:color w:val="auto"/>
              <w:sz w:val="24"/>
              <w:szCs w:val="24"/>
              <w:lang w:eastAsia="en-US"/>
            </w:rPr>
          </w:pPr>
          <w:hyperlink w:anchor="_Toc535407109" w:history="1">
            <w:r w:rsidR="00DE3DE8" w:rsidRPr="001030A8">
              <w:rPr>
                <w:rStyle w:val="Hyperlink"/>
                <w:noProof/>
              </w:rPr>
              <w:t>CSS</w:t>
            </w:r>
            <w:r w:rsidR="00DE3DE8">
              <w:rPr>
                <w:noProof/>
                <w:webHidden/>
              </w:rPr>
              <w:tab/>
            </w:r>
            <w:r w:rsidR="00DE3DE8">
              <w:rPr>
                <w:noProof/>
                <w:webHidden/>
              </w:rPr>
              <w:fldChar w:fldCharType="begin"/>
            </w:r>
            <w:r w:rsidR="00DE3DE8">
              <w:rPr>
                <w:noProof/>
                <w:webHidden/>
              </w:rPr>
              <w:instrText xml:space="preserve"> PAGEREF _Toc535407109 \h </w:instrText>
            </w:r>
            <w:r w:rsidR="00DE3DE8">
              <w:rPr>
                <w:noProof/>
                <w:webHidden/>
              </w:rPr>
            </w:r>
            <w:r w:rsidR="00DE3DE8">
              <w:rPr>
                <w:noProof/>
                <w:webHidden/>
              </w:rPr>
              <w:fldChar w:fldCharType="separate"/>
            </w:r>
            <w:r w:rsidR="00DE3DE8">
              <w:rPr>
                <w:noProof/>
                <w:webHidden/>
              </w:rPr>
              <w:t>6</w:t>
            </w:r>
            <w:r w:rsidR="00DE3DE8">
              <w:rPr>
                <w:noProof/>
                <w:webHidden/>
              </w:rPr>
              <w:fldChar w:fldCharType="end"/>
            </w:r>
          </w:hyperlink>
        </w:p>
        <w:p w14:paraId="2E54D512" w14:textId="056A95C5" w:rsidR="00DE3DE8" w:rsidRDefault="00010B69">
          <w:pPr>
            <w:pStyle w:val="TOC3"/>
            <w:tabs>
              <w:tab w:val="right" w:leader="dot" w:pos="9552"/>
            </w:tabs>
            <w:rPr>
              <w:rFonts w:eastAsiaTheme="minorEastAsia" w:cstheme="minorBidi"/>
              <w:i w:val="0"/>
              <w:iCs w:val="0"/>
              <w:noProof/>
              <w:color w:val="auto"/>
              <w:sz w:val="24"/>
              <w:szCs w:val="24"/>
              <w:lang w:eastAsia="en-US"/>
            </w:rPr>
          </w:pPr>
          <w:hyperlink w:anchor="_Toc535407110" w:history="1">
            <w:r w:rsidR="00DE3DE8" w:rsidRPr="001030A8">
              <w:rPr>
                <w:rStyle w:val="Hyperlink"/>
                <w:noProof/>
              </w:rPr>
              <w:t>JavaScript</w:t>
            </w:r>
            <w:r w:rsidR="00DE3DE8">
              <w:rPr>
                <w:noProof/>
                <w:webHidden/>
              </w:rPr>
              <w:tab/>
            </w:r>
            <w:r w:rsidR="00DE3DE8">
              <w:rPr>
                <w:noProof/>
                <w:webHidden/>
              </w:rPr>
              <w:fldChar w:fldCharType="begin"/>
            </w:r>
            <w:r w:rsidR="00DE3DE8">
              <w:rPr>
                <w:noProof/>
                <w:webHidden/>
              </w:rPr>
              <w:instrText xml:space="preserve"> PAGEREF _Toc535407110 \h </w:instrText>
            </w:r>
            <w:r w:rsidR="00DE3DE8">
              <w:rPr>
                <w:noProof/>
                <w:webHidden/>
              </w:rPr>
            </w:r>
            <w:r w:rsidR="00DE3DE8">
              <w:rPr>
                <w:noProof/>
                <w:webHidden/>
              </w:rPr>
              <w:fldChar w:fldCharType="separate"/>
            </w:r>
            <w:r w:rsidR="00DE3DE8">
              <w:rPr>
                <w:noProof/>
                <w:webHidden/>
              </w:rPr>
              <w:t>7</w:t>
            </w:r>
            <w:r w:rsidR="00DE3DE8">
              <w:rPr>
                <w:noProof/>
                <w:webHidden/>
              </w:rPr>
              <w:fldChar w:fldCharType="end"/>
            </w:r>
          </w:hyperlink>
        </w:p>
        <w:p w14:paraId="077ED4CE" w14:textId="14A78B37" w:rsidR="00DE3DE8" w:rsidRDefault="00010B69">
          <w:pPr>
            <w:pStyle w:val="TOC2"/>
            <w:tabs>
              <w:tab w:val="right" w:leader="dot" w:pos="9552"/>
            </w:tabs>
            <w:rPr>
              <w:rFonts w:eastAsiaTheme="minorEastAsia" w:cstheme="minorBidi"/>
              <w:smallCaps w:val="0"/>
              <w:noProof/>
              <w:color w:val="auto"/>
              <w:sz w:val="24"/>
              <w:szCs w:val="24"/>
              <w:lang w:eastAsia="en-US"/>
            </w:rPr>
          </w:pPr>
          <w:hyperlink w:anchor="_Toc535407111" w:history="1">
            <w:r w:rsidR="00DE3DE8" w:rsidRPr="001030A8">
              <w:rPr>
                <w:rStyle w:val="Hyperlink"/>
                <w:noProof/>
              </w:rPr>
              <w:t>Server-Side</w:t>
            </w:r>
            <w:r w:rsidR="00DE3DE8">
              <w:rPr>
                <w:noProof/>
                <w:webHidden/>
              </w:rPr>
              <w:tab/>
            </w:r>
            <w:r w:rsidR="00DE3DE8">
              <w:rPr>
                <w:noProof/>
                <w:webHidden/>
              </w:rPr>
              <w:fldChar w:fldCharType="begin"/>
            </w:r>
            <w:r w:rsidR="00DE3DE8">
              <w:rPr>
                <w:noProof/>
                <w:webHidden/>
              </w:rPr>
              <w:instrText xml:space="preserve"> PAGEREF _Toc535407111 \h </w:instrText>
            </w:r>
            <w:r w:rsidR="00DE3DE8">
              <w:rPr>
                <w:noProof/>
                <w:webHidden/>
              </w:rPr>
            </w:r>
            <w:r w:rsidR="00DE3DE8">
              <w:rPr>
                <w:noProof/>
                <w:webHidden/>
              </w:rPr>
              <w:fldChar w:fldCharType="separate"/>
            </w:r>
            <w:r w:rsidR="00DE3DE8">
              <w:rPr>
                <w:noProof/>
                <w:webHidden/>
              </w:rPr>
              <w:t>8</w:t>
            </w:r>
            <w:r w:rsidR="00DE3DE8">
              <w:rPr>
                <w:noProof/>
                <w:webHidden/>
              </w:rPr>
              <w:fldChar w:fldCharType="end"/>
            </w:r>
          </w:hyperlink>
        </w:p>
        <w:p w14:paraId="27B69E55" w14:textId="6512DC2A" w:rsidR="00DE3DE8" w:rsidRDefault="00010B69">
          <w:pPr>
            <w:pStyle w:val="TOC3"/>
            <w:tabs>
              <w:tab w:val="right" w:leader="dot" w:pos="9552"/>
            </w:tabs>
            <w:rPr>
              <w:rFonts w:eastAsiaTheme="minorEastAsia" w:cstheme="minorBidi"/>
              <w:i w:val="0"/>
              <w:iCs w:val="0"/>
              <w:noProof/>
              <w:color w:val="auto"/>
              <w:sz w:val="24"/>
              <w:szCs w:val="24"/>
              <w:lang w:eastAsia="en-US"/>
            </w:rPr>
          </w:pPr>
          <w:hyperlink w:anchor="_Toc535407112" w:history="1">
            <w:r w:rsidR="00DE3DE8" w:rsidRPr="001030A8">
              <w:rPr>
                <w:rStyle w:val="Hyperlink"/>
                <w:noProof/>
              </w:rPr>
              <w:t>Databases</w:t>
            </w:r>
            <w:r w:rsidR="00DE3DE8">
              <w:rPr>
                <w:noProof/>
                <w:webHidden/>
              </w:rPr>
              <w:tab/>
            </w:r>
            <w:r w:rsidR="00DE3DE8">
              <w:rPr>
                <w:noProof/>
                <w:webHidden/>
              </w:rPr>
              <w:fldChar w:fldCharType="begin"/>
            </w:r>
            <w:r w:rsidR="00DE3DE8">
              <w:rPr>
                <w:noProof/>
                <w:webHidden/>
              </w:rPr>
              <w:instrText xml:space="preserve"> PAGEREF _Toc535407112 \h </w:instrText>
            </w:r>
            <w:r w:rsidR="00DE3DE8">
              <w:rPr>
                <w:noProof/>
                <w:webHidden/>
              </w:rPr>
            </w:r>
            <w:r w:rsidR="00DE3DE8">
              <w:rPr>
                <w:noProof/>
                <w:webHidden/>
              </w:rPr>
              <w:fldChar w:fldCharType="separate"/>
            </w:r>
            <w:r w:rsidR="00DE3DE8">
              <w:rPr>
                <w:noProof/>
                <w:webHidden/>
              </w:rPr>
              <w:t>8</w:t>
            </w:r>
            <w:r w:rsidR="00DE3DE8">
              <w:rPr>
                <w:noProof/>
                <w:webHidden/>
              </w:rPr>
              <w:fldChar w:fldCharType="end"/>
            </w:r>
          </w:hyperlink>
        </w:p>
        <w:p w14:paraId="23E4DEE6" w14:textId="3AA72BF5" w:rsidR="00DE3DE8" w:rsidRDefault="00010B69">
          <w:pPr>
            <w:pStyle w:val="TOC3"/>
            <w:tabs>
              <w:tab w:val="right" w:leader="dot" w:pos="9552"/>
            </w:tabs>
            <w:rPr>
              <w:rFonts w:eastAsiaTheme="minorEastAsia" w:cstheme="minorBidi"/>
              <w:i w:val="0"/>
              <w:iCs w:val="0"/>
              <w:noProof/>
              <w:color w:val="auto"/>
              <w:sz w:val="24"/>
              <w:szCs w:val="24"/>
              <w:lang w:eastAsia="en-US"/>
            </w:rPr>
          </w:pPr>
          <w:hyperlink w:anchor="_Toc535407113" w:history="1">
            <w:r w:rsidR="00DE3DE8" w:rsidRPr="001030A8">
              <w:rPr>
                <w:rStyle w:val="Hyperlink"/>
                <w:noProof/>
              </w:rPr>
              <w:t>Structured Query Language (SQL)</w:t>
            </w:r>
            <w:r w:rsidR="00DE3DE8">
              <w:rPr>
                <w:noProof/>
                <w:webHidden/>
              </w:rPr>
              <w:tab/>
            </w:r>
            <w:r w:rsidR="00DE3DE8">
              <w:rPr>
                <w:noProof/>
                <w:webHidden/>
              </w:rPr>
              <w:fldChar w:fldCharType="begin"/>
            </w:r>
            <w:r w:rsidR="00DE3DE8">
              <w:rPr>
                <w:noProof/>
                <w:webHidden/>
              </w:rPr>
              <w:instrText xml:space="preserve"> PAGEREF _Toc535407113 \h </w:instrText>
            </w:r>
            <w:r w:rsidR="00DE3DE8">
              <w:rPr>
                <w:noProof/>
                <w:webHidden/>
              </w:rPr>
            </w:r>
            <w:r w:rsidR="00DE3DE8">
              <w:rPr>
                <w:noProof/>
                <w:webHidden/>
              </w:rPr>
              <w:fldChar w:fldCharType="separate"/>
            </w:r>
            <w:r w:rsidR="00DE3DE8">
              <w:rPr>
                <w:noProof/>
                <w:webHidden/>
              </w:rPr>
              <w:t>9</w:t>
            </w:r>
            <w:r w:rsidR="00DE3DE8">
              <w:rPr>
                <w:noProof/>
                <w:webHidden/>
              </w:rPr>
              <w:fldChar w:fldCharType="end"/>
            </w:r>
          </w:hyperlink>
        </w:p>
        <w:p w14:paraId="1E47E3FD" w14:textId="52493E10" w:rsidR="00DE3DE8" w:rsidRDefault="00010B69">
          <w:pPr>
            <w:pStyle w:val="TOC2"/>
            <w:tabs>
              <w:tab w:val="right" w:leader="dot" w:pos="9552"/>
            </w:tabs>
            <w:rPr>
              <w:rFonts w:eastAsiaTheme="minorEastAsia" w:cstheme="minorBidi"/>
              <w:smallCaps w:val="0"/>
              <w:noProof/>
              <w:color w:val="auto"/>
              <w:sz w:val="24"/>
              <w:szCs w:val="24"/>
              <w:lang w:eastAsia="en-US"/>
            </w:rPr>
          </w:pPr>
          <w:hyperlink w:anchor="_Toc535407114" w:history="1">
            <w:r w:rsidR="00DE3DE8" w:rsidRPr="001030A8">
              <w:rPr>
                <w:rStyle w:val="Hyperlink"/>
                <w:noProof/>
              </w:rPr>
              <w:t>Miscellaneous</w:t>
            </w:r>
            <w:r w:rsidR="00DE3DE8">
              <w:rPr>
                <w:noProof/>
                <w:webHidden/>
              </w:rPr>
              <w:tab/>
            </w:r>
            <w:r w:rsidR="00DE3DE8">
              <w:rPr>
                <w:noProof/>
                <w:webHidden/>
              </w:rPr>
              <w:fldChar w:fldCharType="begin"/>
            </w:r>
            <w:r w:rsidR="00DE3DE8">
              <w:rPr>
                <w:noProof/>
                <w:webHidden/>
              </w:rPr>
              <w:instrText xml:space="preserve"> PAGEREF _Toc535407114 \h </w:instrText>
            </w:r>
            <w:r w:rsidR="00DE3DE8">
              <w:rPr>
                <w:noProof/>
                <w:webHidden/>
              </w:rPr>
            </w:r>
            <w:r w:rsidR="00DE3DE8">
              <w:rPr>
                <w:noProof/>
                <w:webHidden/>
              </w:rPr>
              <w:fldChar w:fldCharType="separate"/>
            </w:r>
            <w:r w:rsidR="00DE3DE8">
              <w:rPr>
                <w:noProof/>
                <w:webHidden/>
              </w:rPr>
              <w:t>9</w:t>
            </w:r>
            <w:r w:rsidR="00DE3DE8">
              <w:rPr>
                <w:noProof/>
                <w:webHidden/>
              </w:rPr>
              <w:fldChar w:fldCharType="end"/>
            </w:r>
          </w:hyperlink>
        </w:p>
        <w:p w14:paraId="470230DC" w14:textId="6D9C4B48" w:rsidR="00DE3DE8" w:rsidRDefault="00010B69">
          <w:pPr>
            <w:pStyle w:val="TOC3"/>
            <w:tabs>
              <w:tab w:val="right" w:leader="dot" w:pos="9552"/>
            </w:tabs>
            <w:rPr>
              <w:rFonts w:eastAsiaTheme="minorEastAsia" w:cstheme="minorBidi"/>
              <w:i w:val="0"/>
              <w:iCs w:val="0"/>
              <w:noProof/>
              <w:color w:val="auto"/>
              <w:sz w:val="24"/>
              <w:szCs w:val="24"/>
              <w:lang w:eastAsia="en-US"/>
            </w:rPr>
          </w:pPr>
          <w:hyperlink w:anchor="_Toc535407115" w:history="1">
            <w:r w:rsidR="00DE3DE8" w:rsidRPr="001030A8">
              <w:rPr>
                <w:rStyle w:val="Hyperlink"/>
                <w:noProof/>
              </w:rPr>
              <w:t>A Note on PHP</w:t>
            </w:r>
            <w:r w:rsidR="00DE3DE8">
              <w:rPr>
                <w:noProof/>
                <w:webHidden/>
              </w:rPr>
              <w:tab/>
            </w:r>
            <w:r w:rsidR="00DE3DE8">
              <w:rPr>
                <w:noProof/>
                <w:webHidden/>
              </w:rPr>
              <w:fldChar w:fldCharType="begin"/>
            </w:r>
            <w:r w:rsidR="00DE3DE8">
              <w:rPr>
                <w:noProof/>
                <w:webHidden/>
              </w:rPr>
              <w:instrText xml:space="preserve"> PAGEREF _Toc535407115 \h </w:instrText>
            </w:r>
            <w:r w:rsidR="00DE3DE8">
              <w:rPr>
                <w:noProof/>
                <w:webHidden/>
              </w:rPr>
            </w:r>
            <w:r w:rsidR="00DE3DE8">
              <w:rPr>
                <w:noProof/>
                <w:webHidden/>
              </w:rPr>
              <w:fldChar w:fldCharType="separate"/>
            </w:r>
            <w:r w:rsidR="00DE3DE8">
              <w:rPr>
                <w:noProof/>
                <w:webHidden/>
              </w:rPr>
              <w:t>9</w:t>
            </w:r>
            <w:r w:rsidR="00DE3DE8">
              <w:rPr>
                <w:noProof/>
                <w:webHidden/>
              </w:rPr>
              <w:fldChar w:fldCharType="end"/>
            </w:r>
          </w:hyperlink>
        </w:p>
        <w:p w14:paraId="3A193A7E" w14:textId="6674DD51" w:rsidR="00DE3DE8" w:rsidRDefault="00010B69">
          <w:pPr>
            <w:pStyle w:val="TOC1"/>
            <w:tabs>
              <w:tab w:val="right" w:leader="dot" w:pos="9552"/>
            </w:tabs>
            <w:rPr>
              <w:rFonts w:eastAsiaTheme="minorEastAsia" w:cstheme="minorBidi"/>
              <w:b w:val="0"/>
              <w:bCs w:val="0"/>
              <w:caps w:val="0"/>
              <w:noProof/>
              <w:color w:val="auto"/>
              <w:sz w:val="24"/>
              <w:szCs w:val="24"/>
              <w:lang w:eastAsia="en-US"/>
            </w:rPr>
          </w:pPr>
          <w:hyperlink w:anchor="_Toc535407116" w:history="1">
            <w:r w:rsidR="00DE3DE8" w:rsidRPr="001030A8">
              <w:rPr>
                <w:rStyle w:val="Hyperlink"/>
                <w:noProof/>
              </w:rPr>
              <w:t>Design / Layout</w:t>
            </w:r>
            <w:r w:rsidR="00DE3DE8">
              <w:rPr>
                <w:noProof/>
                <w:webHidden/>
              </w:rPr>
              <w:tab/>
            </w:r>
            <w:r w:rsidR="00DE3DE8">
              <w:rPr>
                <w:noProof/>
                <w:webHidden/>
              </w:rPr>
              <w:fldChar w:fldCharType="begin"/>
            </w:r>
            <w:r w:rsidR="00DE3DE8">
              <w:rPr>
                <w:noProof/>
                <w:webHidden/>
              </w:rPr>
              <w:instrText xml:space="preserve"> PAGEREF _Toc535407116 \h </w:instrText>
            </w:r>
            <w:r w:rsidR="00DE3DE8">
              <w:rPr>
                <w:noProof/>
                <w:webHidden/>
              </w:rPr>
            </w:r>
            <w:r w:rsidR="00DE3DE8">
              <w:rPr>
                <w:noProof/>
                <w:webHidden/>
              </w:rPr>
              <w:fldChar w:fldCharType="separate"/>
            </w:r>
            <w:r w:rsidR="00DE3DE8">
              <w:rPr>
                <w:noProof/>
                <w:webHidden/>
              </w:rPr>
              <w:t>9</w:t>
            </w:r>
            <w:r w:rsidR="00DE3DE8">
              <w:rPr>
                <w:noProof/>
                <w:webHidden/>
              </w:rPr>
              <w:fldChar w:fldCharType="end"/>
            </w:r>
          </w:hyperlink>
        </w:p>
        <w:p w14:paraId="74E5D40E" w14:textId="05E96FA5" w:rsidR="00DE3DE8" w:rsidRDefault="00010B69">
          <w:pPr>
            <w:pStyle w:val="TOC2"/>
            <w:tabs>
              <w:tab w:val="right" w:leader="dot" w:pos="9552"/>
            </w:tabs>
            <w:rPr>
              <w:rFonts w:eastAsiaTheme="minorEastAsia" w:cstheme="minorBidi"/>
              <w:smallCaps w:val="0"/>
              <w:noProof/>
              <w:color w:val="auto"/>
              <w:sz w:val="24"/>
              <w:szCs w:val="24"/>
              <w:lang w:eastAsia="en-US"/>
            </w:rPr>
          </w:pPr>
          <w:hyperlink w:anchor="_Toc535407117" w:history="1">
            <w:r w:rsidR="00DE3DE8" w:rsidRPr="001030A8">
              <w:rPr>
                <w:rStyle w:val="Hyperlink"/>
                <w:noProof/>
              </w:rPr>
              <w:t>The Programs</w:t>
            </w:r>
            <w:r w:rsidR="00DE3DE8">
              <w:rPr>
                <w:noProof/>
                <w:webHidden/>
              </w:rPr>
              <w:tab/>
            </w:r>
            <w:r w:rsidR="00DE3DE8">
              <w:rPr>
                <w:noProof/>
                <w:webHidden/>
              </w:rPr>
              <w:fldChar w:fldCharType="begin"/>
            </w:r>
            <w:r w:rsidR="00DE3DE8">
              <w:rPr>
                <w:noProof/>
                <w:webHidden/>
              </w:rPr>
              <w:instrText xml:space="preserve"> PAGEREF _Toc535407117 \h </w:instrText>
            </w:r>
            <w:r w:rsidR="00DE3DE8">
              <w:rPr>
                <w:noProof/>
                <w:webHidden/>
              </w:rPr>
            </w:r>
            <w:r w:rsidR="00DE3DE8">
              <w:rPr>
                <w:noProof/>
                <w:webHidden/>
              </w:rPr>
              <w:fldChar w:fldCharType="separate"/>
            </w:r>
            <w:r w:rsidR="00DE3DE8">
              <w:rPr>
                <w:noProof/>
                <w:webHidden/>
              </w:rPr>
              <w:t>9</w:t>
            </w:r>
            <w:r w:rsidR="00DE3DE8">
              <w:rPr>
                <w:noProof/>
                <w:webHidden/>
              </w:rPr>
              <w:fldChar w:fldCharType="end"/>
            </w:r>
          </w:hyperlink>
        </w:p>
        <w:p w14:paraId="30050696" w14:textId="39DD6B66" w:rsidR="00DE3DE8" w:rsidRDefault="00010B69">
          <w:pPr>
            <w:pStyle w:val="TOC2"/>
            <w:tabs>
              <w:tab w:val="right" w:leader="dot" w:pos="9552"/>
            </w:tabs>
            <w:rPr>
              <w:rFonts w:eastAsiaTheme="minorEastAsia" w:cstheme="minorBidi"/>
              <w:smallCaps w:val="0"/>
              <w:noProof/>
              <w:color w:val="auto"/>
              <w:sz w:val="24"/>
              <w:szCs w:val="24"/>
              <w:lang w:eastAsia="en-US"/>
            </w:rPr>
          </w:pPr>
          <w:hyperlink w:anchor="_Toc535407118" w:history="1">
            <w:r w:rsidR="00DE3DE8" w:rsidRPr="001030A8">
              <w:rPr>
                <w:rStyle w:val="Hyperlink"/>
                <w:noProof/>
              </w:rPr>
              <w:t>Planning</w:t>
            </w:r>
            <w:r w:rsidR="00DE3DE8">
              <w:rPr>
                <w:noProof/>
                <w:webHidden/>
              </w:rPr>
              <w:tab/>
            </w:r>
            <w:r w:rsidR="00DE3DE8">
              <w:rPr>
                <w:noProof/>
                <w:webHidden/>
              </w:rPr>
              <w:fldChar w:fldCharType="begin"/>
            </w:r>
            <w:r w:rsidR="00DE3DE8">
              <w:rPr>
                <w:noProof/>
                <w:webHidden/>
              </w:rPr>
              <w:instrText xml:space="preserve"> PAGEREF _Toc535407118 \h </w:instrText>
            </w:r>
            <w:r w:rsidR="00DE3DE8">
              <w:rPr>
                <w:noProof/>
                <w:webHidden/>
              </w:rPr>
            </w:r>
            <w:r w:rsidR="00DE3DE8">
              <w:rPr>
                <w:noProof/>
                <w:webHidden/>
              </w:rPr>
              <w:fldChar w:fldCharType="separate"/>
            </w:r>
            <w:r w:rsidR="00DE3DE8">
              <w:rPr>
                <w:noProof/>
                <w:webHidden/>
              </w:rPr>
              <w:t>9</w:t>
            </w:r>
            <w:r w:rsidR="00DE3DE8">
              <w:rPr>
                <w:noProof/>
                <w:webHidden/>
              </w:rPr>
              <w:fldChar w:fldCharType="end"/>
            </w:r>
          </w:hyperlink>
        </w:p>
        <w:p w14:paraId="4BDA78BD" w14:textId="04B529BD" w:rsidR="00DE3DE8" w:rsidRDefault="00010B69">
          <w:pPr>
            <w:pStyle w:val="TOC3"/>
            <w:tabs>
              <w:tab w:val="right" w:leader="dot" w:pos="9552"/>
            </w:tabs>
            <w:rPr>
              <w:rFonts w:eastAsiaTheme="minorEastAsia" w:cstheme="minorBidi"/>
              <w:i w:val="0"/>
              <w:iCs w:val="0"/>
              <w:noProof/>
              <w:color w:val="auto"/>
              <w:sz w:val="24"/>
              <w:szCs w:val="24"/>
              <w:lang w:eastAsia="en-US"/>
            </w:rPr>
          </w:pPr>
          <w:hyperlink w:anchor="_Toc535407119" w:history="1">
            <w:r w:rsidR="00DE3DE8" w:rsidRPr="001030A8">
              <w:rPr>
                <w:rStyle w:val="Hyperlink"/>
                <w:noProof/>
              </w:rPr>
              <w:t>Making a Site Map</w:t>
            </w:r>
            <w:r w:rsidR="00DE3DE8">
              <w:rPr>
                <w:noProof/>
                <w:webHidden/>
              </w:rPr>
              <w:tab/>
            </w:r>
            <w:r w:rsidR="00DE3DE8">
              <w:rPr>
                <w:noProof/>
                <w:webHidden/>
              </w:rPr>
              <w:fldChar w:fldCharType="begin"/>
            </w:r>
            <w:r w:rsidR="00DE3DE8">
              <w:rPr>
                <w:noProof/>
                <w:webHidden/>
              </w:rPr>
              <w:instrText xml:space="preserve"> PAGEREF _Toc535407119 \h </w:instrText>
            </w:r>
            <w:r w:rsidR="00DE3DE8">
              <w:rPr>
                <w:noProof/>
                <w:webHidden/>
              </w:rPr>
            </w:r>
            <w:r w:rsidR="00DE3DE8">
              <w:rPr>
                <w:noProof/>
                <w:webHidden/>
              </w:rPr>
              <w:fldChar w:fldCharType="separate"/>
            </w:r>
            <w:r w:rsidR="00DE3DE8">
              <w:rPr>
                <w:noProof/>
                <w:webHidden/>
              </w:rPr>
              <w:t>9</w:t>
            </w:r>
            <w:r w:rsidR="00DE3DE8">
              <w:rPr>
                <w:noProof/>
                <w:webHidden/>
              </w:rPr>
              <w:fldChar w:fldCharType="end"/>
            </w:r>
          </w:hyperlink>
        </w:p>
        <w:p w14:paraId="1756D91B" w14:textId="5693FA4D" w:rsidR="00DE3DE8" w:rsidRDefault="00010B69">
          <w:pPr>
            <w:pStyle w:val="TOC3"/>
            <w:tabs>
              <w:tab w:val="right" w:leader="dot" w:pos="9552"/>
            </w:tabs>
            <w:rPr>
              <w:rFonts w:eastAsiaTheme="minorEastAsia" w:cstheme="minorBidi"/>
              <w:i w:val="0"/>
              <w:iCs w:val="0"/>
              <w:noProof/>
              <w:color w:val="auto"/>
              <w:sz w:val="24"/>
              <w:szCs w:val="24"/>
              <w:lang w:eastAsia="en-US"/>
            </w:rPr>
          </w:pPr>
          <w:hyperlink w:anchor="_Toc535407120" w:history="1">
            <w:r w:rsidR="00DE3DE8" w:rsidRPr="001030A8">
              <w:rPr>
                <w:rStyle w:val="Hyperlink"/>
                <w:noProof/>
              </w:rPr>
              <w:t>Wireframing</w:t>
            </w:r>
            <w:r w:rsidR="00DE3DE8">
              <w:rPr>
                <w:noProof/>
                <w:webHidden/>
              </w:rPr>
              <w:tab/>
            </w:r>
            <w:r w:rsidR="00DE3DE8">
              <w:rPr>
                <w:noProof/>
                <w:webHidden/>
              </w:rPr>
              <w:fldChar w:fldCharType="begin"/>
            </w:r>
            <w:r w:rsidR="00DE3DE8">
              <w:rPr>
                <w:noProof/>
                <w:webHidden/>
              </w:rPr>
              <w:instrText xml:space="preserve"> PAGEREF _Toc535407120 \h </w:instrText>
            </w:r>
            <w:r w:rsidR="00DE3DE8">
              <w:rPr>
                <w:noProof/>
                <w:webHidden/>
              </w:rPr>
            </w:r>
            <w:r w:rsidR="00DE3DE8">
              <w:rPr>
                <w:noProof/>
                <w:webHidden/>
              </w:rPr>
              <w:fldChar w:fldCharType="separate"/>
            </w:r>
            <w:r w:rsidR="00DE3DE8">
              <w:rPr>
                <w:noProof/>
                <w:webHidden/>
              </w:rPr>
              <w:t>11</w:t>
            </w:r>
            <w:r w:rsidR="00DE3DE8">
              <w:rPr>
                <w:noProof/>
                <w:webHidden/>
              </w:rPr>
              <w:fldChar w:fldCharType="end"/>
            </w:r>
          </w:hyperlink>
        </w:p>
        <w:p w14:paraId="79D3B09B" w14:textId="71D48BCC" w:rsidR="00DE3DE8" w:rsidRDefault="00010B69">
          <w:pPr>
            <w:pStyle w:val="TOC2"/>
            <w:tabs>
              <w:tab w:val="right" w:leader="dot" w:pos="9552"/>
            </w:tabs>
            <w:rPr>
              <w:rFonts w:eastAsiaTheme="minorEastAsia" w:cstheme="minorBidi"/>
              <w:smallCaps w:val="0"/>
              <w:noProof/>
              <w:color w:val="auto"/>
              <w:sz w:val="24"/>
              <w:szCs w:val="24"/>
              <w:lang w:eastAsia="en-US"/>
            </w:rPr>
          </w:pPr>
          <w:hyperlink w:anchor="_Toc535407121" w:history="1">
            <w:r w:rsidR="00DE3DE8" w:rsidRPr="001030A8">
              <w:rPr>
                <w:rStyle w:val="Hyperlink"/>
                <w:noProof/>
              </w:rPr>
              <w:t>Creating the Full Design</w:t>
            </w:r>
            <w:r w:rsidR="00DE3DE8">
              <w:rPr>
                <w:noProof/>
                <w:webHidden/>
              </w:rPr>
              <w:tab/>
            </w:r>
            <w:r w:rsidR="00DE3DE8">
              <w:rPr>
                <w:noProof/>
                <w:webHidden/>
              </w:rPr>
              <w:fldChar w:fldCharType="begin"/>
            </w:r>
            <w:r w:rsidR="00DE3DE8">
              <w:rPr>
                <w:noProof/>
                <w:webHidden/>
              </w:rPr>
              <w:instrText xml:space="preserve"> PAGEREF _Toc535407121 \h </w:instrText>
            </w:r>
            <w:r w:rsidR="00DE3DE8">
              <w:rPr>
                <w:noProof/>
                <w:webHidden/>
              </w:rPr>
            </w:r>
            <w:r w:rsidR="00DE3DE8">
              <w:rPr>
                <w:noProof/>
                <w:webHidden/>
              </w:rPr>
              <w:fldChar w:fldCharType="separate"/>
            </w:r>
            <w:r w:rsidR="00DE3DE8">
              <w:rPr>
                <w:noProof/>
                <w:webHidden/>
              </w:rPr>
              <w:t>11</w:t>
            </w:r>
            <w:r w:rsidR="00DE3DE8">
              <w:rPr>
                <w:noProof/>
                <w:webHidden/>
              </w:rPr>
              <w:fldChar w:fldCharType="end"/>
            </w:r>
          </w:hyperlink>
        </w:p>
        <w:p w14:paraId="492B154E" w14:textId="1411BD12" w:rsidR="00DE3DE8" w:rsidRDefault="00010B69">
          <w:pPr>
            <w:pStyle w:val="TOC3"/>
            <w:tabs>
              <w:tab w:val="right" w:leader="dot" w:pos="9552"/>
            </w:tabs>
            <w:rPr>
              <w:rFonts w:eastAsiaTheme="minorEastAsia" w:cstheme="minorBidi"/>
              <w:i w:val="0"/>
              <w:iCs w:val="0"/>
              <w:noProof/>
              <w:color w:val="auto"/>
              <w:sz w:val="24"/>
              <w:szCs w:val="24"/>
              <w:lang w:eastAsia="en-US"/>
            </w:rPr>
          </w:pPr>
          <w:hyperlink w:anchor="_Toc535407122" w:history="1">
            <w:r w:rsidR="00DE3DE8" w:rsidRPr="001030A8">
              <w:rPr>
                <w:rStyle w:val="Hyperlink"/>
                <w:noProof/>
              </w:rPr>
              <w:t>Fonts</w:t>
            </w:r>
            <w:r w:rsidR="00DE3DE8">
              <w:rPr>
                <w:noProof/>
                <w:webHidden/>
              </w:rPr>
              <w:tab/>
            </w:r>
            <w:r w:rsidR="00DE3DE8">
              <w:rPr>
                <w:noProof/>
                <w:webHidden/>
              </w:rPr>
              <w:fldChar w:fldCharType="begin"/>
            </w:r>
            <w:r w:rsidR="00DE3DE8">
              <w:rPr>
                <w:noProof/>
                <w:webHidden/>
              </w:rPr>
              <w:instrText xml:space="preserve"> PAGEREF _Toc535407122 \h </w:instrText>
            </w:r>
            <w:r w:rsidR="00DE3DE8">
              <w:rPr>
                <w:noProof/>
                <w:webHidden/>
              </w:rPr>
            </w:r>
            <w:r w:rsidR="00DE3DE8">
              <w:rPr>
                <w:noProof/>
                <w:webHidden/>
              </w:rPr>
              <w:fldChar w:fldCharType="separate"/>
            </w:r>
            <w:r w:rsidR="00DE3DE8">
              <w:rPr>
                <w:noProof/>
                <w:webHidden/>
              </w:rPr>
              <w:t>11</w:t>
            </w:r>
            <w:r w:rsidR="00DE3DE8">
              <w:rPr>
                <w:noProof/>
                <w:webHidden/>
              </w:rPr>
              <w:fldChar w:fldCharType="end"/>
            </w:r>
          </w:hyperlink>
        </w:p>
        <w:p w14:paraId="14DD39DD" w14:textId="12E94D9F" w:rsidR="00DE3DE8" w:rsidRDefault="00010B69">
          <w:pPr>
            <w:pStyle w:val="TOC3"/>
            <w:tabs>
              <w:tab w:val="right" w:leader="dot" w:pos="9552"/>
            </w:tabs>
            <w:rPr>
              <w:rFonts w:eastAsiaTheme="minorEastAsia" w:cstheme="minorBidi"/>
              <w:i w:val="0"/>
              <w:iCs w:val="0"/>
              <w:noProof/>
              <w:color w:val="auto"/>
              <w:sz w:val="24"/>
              <w:szCs w:val="24"/>
              <w:lang w:eastAsia="en-US"/>
            </w:rPr>
          </w:pPr>
          <w:hyperlink w:anchor="_Toc535407123" w:history="1">
            <w:r w:rsidR="00DE3DE8" w:rsidRPr="001030A8">
              <w:rPr>
                <w:rStyle w:val="Hyperlink"/>
                <w:noProof/>
              </w:rPr>
              <w:t>Colors</w:t>
            </w:r>
            <w:r w:rsidR="00DE3DE8">
              <w:rPr>
                <w:noProof/>
                <w:webHidden/>
              </w:rPr>
              <w:tab/>
            </w:r>
            <w:r w:rsidR="00DE3DE8">
              <w:rPr>
                <w:noProof/>
                <w:webHidden/>
              </w:rPr>
              <w:fldChar w:fldCharType="begin"/>
            </w:r>
            <w:r w:rsidR="00DE3DE8">
              <w:rPr>
                <w:noProof/>
                <w:webHidden/>
              </w:rPr>
              <w:instrText xml:space="preserve"> PAGEREF _Toc535407123 \h </w:instrText>
            </w:r>
            <w:r w:rsidR="00DE3DE8">
              <w:rPr>
                <w:noProof/>
                <w:webHidden/>
              </w:rPr>
            </w:r>
            <w:r w:rsidR="00DE3DE8">
              <w:rPr>
                <w:noProof/>
                <w:webHidden/>
              </w:rPr>
              <w:fldChar w:fldCharType="separate"/>
            </w:r>
            <w:r w:rsidR="00DE3DE8">
              <w:rPr>
                <w:noProof/>
                <w:webHidden/>
              </w:rPr>
              <w:t>12</w:t>
            </w:r>
            <w:r w:rsidR="00DE3DE8">
              <w:rPr>
                <w:noProof/>
                <w:webHidden/>
              </w:rPr>
              <w:fldChar w:fldCharType="end"/>
            </w:r>
          </w:hyperlink>
        </w:p>
        <w:p w14:paraId="060195AD" w14:textId="4AD67717" w:rsidR="00DE3DE8" w:rsidRDefault="00010B69">
          <w:pPr>
            <w:pStyle w:val="TOC3"/>
            <w:tabs>
              <w:tab w:val="right" w:leader="dot" w:pos="9552"/>
            </w:tabs>
            <w:rPr>
              <w:rFonts w:eastAsiaTheme="minorEastAsia" w:cstheme="minorBidi"/>
              <w:i w:val="0"/>
              <w:iCs w:val="0"/>
              <w:noProof/>
              <w:color w:val="auto"/>
              <w:sz w:val="24"/>
              <w:szCs w:val="24"/>
              <w:lang w:eastAsia="en-US"/>
            </w:rPr>
          </w:pPr>
          <w:hyperlink w:anchor="_Toc535407124" w:history="1">
            <w:r w:rsidR="00DE3DE8" w:rsidRPr="001030A8">
              <w:rPr>
                <w:rStyle w:val="Hyperlink"/>
                <w:noProof/>
              </w:rPr>
              <w:t>Using Artboards</w:t>
            </w:r>
            <w:r w:rsidR="00DE3DE8">
              <w:rPr>
                <w:noProof/>
                <w:webHidden/>
              </w:rPr>
              <w:tab/>
            </w:r>
            <w:r w:rsidR="00DE3DE8">
              <w:rPr>
                <w:noProof/>
                <w:webHidden/>
              </w:rPr>
              <w:fldChar w:fldCharType="begin"/>
            </w:r>
            <w:r w:rsidR="00DE3DE8">
              <w:rPr>
                <w:noProof/>
                <w:webHidden/>
              </w:rPr>
              <w:instrText xml:space="preserve"> PAGEREF _Toc535407124 \h </w:instrText>
            </w:r>
            <w:r w:rsidR="00DE3DE8">
              <w:rPr>
                <w:noProof/>
                <w:webHidden/>
              </w:rPr>
            </w:r>
            <w:r w:rsidR="00DE3DE8">
              <w:rPr>
                <w:noProof/>
                <w:webHidden/>
              </w:rPr>
              <w:fldChar w:fldCharType="separate"/>
            </w:r>
            <w:r w:rsidR="00DE3DE8">
              <w:rPr>
                <w:noProof/>
                <w:webHidden/>
              </w:rPr>
              <w:t>12</w:t>
            </w:r>
            <w:r w:rsidR="00DE3DE8">
              <w:rPr>
                <w:noProof/>
                <w:webHidden/>
              </w:rPr>
              <w:fldChar w:fldCharType="end"/>
            </w:r>
          </w:hyperlink>
        </w:p>
        <w:p w14:paraId="05D7BEC8" w14:textId="0B741192" w:rsidR="00DE3DE8" w:rsidRDefault="00010B69">
          <w:pPr>
            <w:pStyle w:val="TOC3"/>
            <w:tabs>
              <w:tab w:val="right" w:leader="dot" w:pos="9552"/>
            </w:tabs>
            <w:rPr>
              <w:rFonts w:eastAsiaTheme="minorEastAsia" w:cstheme="minorBidi"/>
              <w:i w:val="0"/>
              <w:iCs w:val="0"/>
              <w:noProof/>
              <w:color w:val="auto"/>
              <w:sz w:val="24"/>
              <w:szCs w:val="24"/>
              <w:lang w:eastAsia="en-US"/>
            </w:rPr>
          </w:pPr>
          <w:hyperlink w:anchor="_Toc535407125" w:history="1">
            <w:r w:rsidR="00DE3DE8" w:rsidRPr="001030A8">
              <w:rPr>
                <w:rStyle w:val="Hyperlink"/>
                <w:noProof/>
              </w:rPr>
              <w:t>Notes on Responsive Design</w:t>
            </w:r>
            <w:r w:rsidR="00DE3DE8">
              <w:rPr>
                <w:noProof/>
                <w:webHidden/>
              </w:rPr>
              <w:tab/>
            </w:r>
            <w:r w:rsidR="00DE3DE8">
              <w:rPr>
                <w:noProof/>
                <w:webHidden/>
              </w:rPr>
              <w:fldChar w:fldCharType="begin"/>
            </w:r>
            <w:r w:rsidR="00DE3DE8">
              <w:rPr>
                <w:noProof/>
                <w:webHidden/>
              </w:rPr>
              <w:instrText xml:space="preserve"> PAGEREF _Toc535407125 \h </w:instrText>
            </w:r>
            <w:r w:rsidR="00DE3DE8">
              <w:rPr>
                <w:noProof/>
                <w:webHidden/>
              </w:rPr>
            </w:r>
            <w:r w:rsidR="00DE3DE8">
              <w:rPr>
                <w:noProof/>
                <w:webHidden/>
              </w:rPr>
              <w:fldChar w:fldCharType="separate"/>
            </w:r>
            <w:r w:rsidR="00DE3DE8">
              <w:rPr>
                <w:noProof/>
                <w:webHidden/>
              </w:rPr>
              <w:t>12</w:t>
            </w:r>
            <w:r w:rsidR="00DE3DE8">
              <w:rPr>
                <w:noProof/>
                <w:webHidden/>
              </w:rPr>
              <w:fldChar w:fldCharType="end"/>
            </w:r>
          </w:hyperlink>
        </w:p>
        <w:p w14:paraId="40BEA339" w14:textId="5C4DEE0C" w:rsidR="00DE3DE8" w:rsidRDefault="00010B69">
          <w:pPr>
            <w:pStyle w:val="TOC1"/>
            <w:tabs>
              <w:tab w:val="right" w:leader="dot" w:pos="9552"/>
            </w:tabs>
            <w:rPr>
              <w:rFonts w:eastAsiaTheme="minorEastAsia" w:cstheme="minorBidi"/>
              <w:b w:val="0"/>
              <w:bCs w:val="0"/>
              <w:caps w:val="0"/>
              <w:noProof/>
              <w:color w:val="auto"/>
              <w:sz w:val="24"/>
              <w:szCs w:val="24"/>
              <w:lang w:eastAsia="en-US"/>
            </w:rPr>
          </w:pPr>
          <w:hyperlink w:anchor="_Toc535407126" w:history="1">
            <w:r w:rsidR="00DE3DE8" w:rsidRPr="001030A8">
              <w:rPr>
                <w:rStyle w:val="Hyperlink"/>
                <w:noProof/>
              </w:rPr>
              <w:t>Foundational Learning Next Steps</w:t>
            </w:r>
            <w:r w:rsidR="00DE3DE8">
              <w:rPr>
                <w:noProof/>
                <w:webHidden/>
              </w:rPr>
              <w:tab/>
            </w:r>
            <w:r w:rsidR="00DE3DE8">
              <w:rPr>
                <w:noProof/>
                <w:webHidden/>
              </w:rPr>
              <w:fldChar w:fldCharType="begin"/>
            </w:r>
            <w:r w:rsidR="00DE3DE8">
              <w:rPr>
                <w:noProof/>
                <w:webHidden/>
              </w:rPr>
              <w:instrText xml:space="preserve"> PAGEREF _Toc535407126 \h </w:instrText>
            </w:r>
            <w:r w:rsidR="00DE3DE8">
              <w:rPr>
                <w:noProof/>
                <w:webHidden/>
              </w:rPr>
            </w:r>
            <w:r w:rsidR="00DE3DE8">
              <w:rPr>
                <w:noProof/>
                <w:webHidden/>
              </w:rPr>
              <w:fldChar w:fldCharType="separate"/>
            </w:r>
            <w:r w:rsidR="00DE3DE8">
              <w:rPr>
                <w:noProof/>
                <w:webHidden/>
              </w:rPr>
              <w:t>14</w:t>
            </w:r>
            <w:r w:rsidR="00DE3DE8">
              <w:rPr>
                <w:noProof/>
                <w:webHidden/>
              </w:rPr>
              <w:fldChar w:fldCharType="end"/>
            </w:r>
          </w:hyperlink>
        </w:p>
        <w:p w14:paraId="6C888DC2" w14:textId="3C684385" w:rsidR="00DE3DE8" w:rsidRDefault="00010B69">
          <w:pPr>
            <w:pStyle w:val="TOC1"/>
            <w:tabs>
              <w:tab w:val="right" w:leader="dot" w:pos="9552"/>
            </w:tabs>
            <w:rPr>
              <w:rFonts w:eastAsiaTheme="minorEastAsia" w:cstheme="minorBidi"/>
              <w:b w:val="0"/>
              <w:bCs w:val="0"/>
              <w:caps w:val="0"/>
              <w:noProof/>
              <w:color w:val="auto"/>
              <w:sz w:val="24"/>
              <w:szCs w:val="24"/>
              <w:lang w:eastAsia="en-US"/>
            </w:rPr>
          </w:pPr>
          <w:hyperlink w:anchor="_Toc535407127" w:history="1">
            <w:r w:rsidR="00DE3DE8" w:rsidRPr="001030A8">
              <w:rPr>
                <w:rStyle w:val="Hyperlink"/>
                <w:noProof/>
              </w:rPr>
              <w:t>The Product and Content of My Website</w:t>
            </w:r>
            <w:r w:rsidR="00DE3DE8">
              <w:rPr>
                <w:noProof/>
                <w:webHidden/>
              </w:rPr>
              <w:tab/>
            </w:r>
            <w:r w:rsidR="00DE3DE8">
              <w:rPr>
                <w:noProof/>
                <w:webHidden/>
              </w:rPr>
              <w:fldChar w:fldCharType="begin"/>
            </w:r>
            <w:r w:rsidR="00DE3DE8">
              <w:rPr>
                <w:noProof/>
                <w:webHidden/>
              </w:rPr>
              <w:instrText xml:space="preserve"> PAGEREF _Toc535407127 \h </w:instrText>
            </w:r>
            <w:r w:rsidR="00DE3DE8">
              <w:rPr>
                <w:noProof/>
                <w:webHidden/>
              </w:rPr>
            </w:r>
            <w:r w:rsidR="00DE3DE8">
              <w:rPr>
                <w:noProof/>
                <w:webHidden/>
              </w:rPr>
              <w:fldChar w:fldCharType="separate"/>
            </w:r>
            <w:r w:rsidR="00DE3DE8">
              <w:rPr>
                <w:noProof/>
                <w:webHidden/>
              </w:rPr>
              <w:t>14</w:t>
            </w:r>
            <w:r w:rsidR="00DE3DE8">
              <w:rPr>
                <w:noProof/>
                <w:webHidden/>
              </w:rPr>
              <w:fldChar w:fldCharType="end"/>
            </w:r>
          </w:hyperlink>
        </w:p>
        <w:p w14:paraId="4DB33354" w14:textId="6E0A023B" w:rsidR="00DE3DE8" w:rsidRDefault="00010B69">
          <w:pPr>
            <w:pStyle w:val="TOC3"/>
            <w:tabs>
              <w:tab w:val="right" w:leader="dot" w:pos="9552"/>
            </w:tabs>
            <w:rPr>
              <w:rFonts w:eastAsiaTheme="minorEastAsia" w:cstheme="minorBidi"/>
              <w:i w:val="0"/>
              <w:iCs w:val="0"/>
              <w:noProof/>
              <w:color w:val="auto"/>
              <w:sz w:val="24"/>
              <w:szCs w:val="24"/>
              <w:lang w:eastAsia="en-US"/>
            </w:rPr>
          </w:pPr>
          <w:hyperlink w:anchor="_Toc535407128" w:history="1">
            <w:r w:rsidR="00DE3DE8" w:rsidRPr="001030A8">
              <w:rPr>
                <w:rStyle w:val="Hyperlink"/>
                <w:noProof/>
              </w:rPr>
              <w:t>The Idea</w:t>
            </w:r>
            <w:r w:rsidR="00DE3DE8">
              <w:rPr>
                <w:noProof/>
                <w:webHidden/>
              </w:rPr>
              <w:tab/>
            </w:r>
            <w:r w:rsidR="00DE3DE8">
              <w:rPr>
                <w:noProof/>
                <w:webHidden/>
              </w:rPr>
              <w:fldChar w:fldCharType="begin"/>
            </w:r>
            <w:r w:rsidR="00DE3DE8">
              <w:rPr>
                <w:noProof/>
                <w:webHidden/>
              </w:rPr>
              <w:instrText xml:space="preserve"> PAGEREF _Toc535407128 \h </w:instrText>
            </w:r>
            <w:r w:rsidR="00DE3DE8">
              <w:rPr>
                <w:noProof/>
                <w:webHidden/>
              </w:rPr>
            </w:r>
            <w:r w:rsidR="00DE3DE8">
              <w:rPr>
                <w:noProof/>
                <w:webHidden/>
              </w:rPr>
              <w:fldChar w:fldCharType="separate"/>
            </w:r>
            <w:r w:rsidR="00DE3DE8">
              <w:rPr>
                <w:noProof/>
                <w:webHidden/>
              </w:rPr>
              <w:t>14</w:t>
            </w:r>
            <w:r w:rsidR="00DE3DE8">
              <w:rPr>
                <w:noProof/>
                <w:webHidden/>
              </w:rPr>
              <w:fldChar w:fldCharType="end"/>
            </w:r>
          </w:hyperlink>
        </w:p>
        <w:p w14:paraId="6EC4EE10" w14:textId="46E6AC0D" w:rsidR="00DE3DE8" w:rsidRDefault="00010B69">
          <w:pPr>
            <w:pStyle w:val="TOC3"/>
            <w:tabs>
              <w:tab w:val="right" w:leader="dot" w:pos="9552"/>
            </w:tabs>
            <w:rPr>
              <w:rFonts w:eastAsiaTheme="minorEastAsia" w:cstheme="minorBidi"/>
              <w:i w:val="0"/>
              <w:iCs w:val="0"/>
              <w:noProof/>
              <w:color w:val="auto"/>
              <w:sz w:val="24"/>
              <w:szCs w:val="24"/>
              <w:lang w:eastAsia="en-US"/>
            </w:rPr>
          </w:pPr>
          <w:hyperlink w:anchor="_Toc535407129" w:history="1">
            <w:r w:rsidR="00DE3DE8" w:rsidRPr="001030A8">
              <w:rPr>
                <w:rStyle w:val="Hyperlink"/>
                <w:noProof/>
              </w:rPr>
              <w:t>How This Will Demonstrate Learning</w:t>
            </w:r>
            <w:r w:rsidR="00DE3DE8">
              <w:rPr>
                <w:noProof/>
                <w:webHidden/>
              </w:rPr>
              <w:tab/>
            </w:r>
            <w:r w:rsidR="00DE3DE8">
              <w:rPr>
                <w:noProof/>
                <w:webHidden/>
              </w:rPr>
              <w:fldChar w:fldCharType="begin"/>
            </w:r>
            <w:r w:rsidR="00DE3DE8">
              <w:rPr>
                <w:noProof/>
                <w:webHidden/>
              </w:rPr>
              <w:instrText xml:space="preserve"> PAGEREF _Toc535407129 \h </w:instrText>
            </w:r>
            <w:r w:rsidR="00DE3DE8">
              <w:rPr>
                <w:noProof/>
                <w:webHidden/>
              </w:rPr>
            </w:r>
            <w:r w:rsidR="00DE3DE8">
              <w:rPr>
                <w:noProof/>
                <w:webHidden/>
              </w:rPr>
              <w:fldChar w:fldCharType="separate"/>
            </w:r>
            <w:r w:rsidR="00DE3DE8">
              <w:rPr>
                <w:noProof/>
                <w:webHidden/>
              </w:rPr>
              <w:t>15</w:t>
            </w:r>
            <w:r w:rsidR="00DE3DE8">
              <w:rPr>
                <w:noProof/>
                <w:webHidden/>
              </w:rPr>
              <w:fldChar w:fldCharType="end"/>
            </w:r>
          </w:hyperlink>
        </w:p>
        <w:p w14:paraId="13EDBFC5" w14:textId="0315DD44" w:rsidR="00DE3DE8" w:rsidRDefault="00010B69">
          <w:pPr>
            <w:pStyle w:val="TOC3"/>
            <w:tabs>
              <w:tab w:val="right" w:leader="dot" w:pos="9552"/>
            </w:tabs>
            <w:rPr>
              <w:rFonts w:eastAsiaTheme="minorEastAsia" w:cstheme="minorBidi"/>
              <w:i w:val="0"/>
              <w:iCs w:val="0"/>
              <w:noProof/>
              <w:color w:val="auto"/>
              <w:sz w:val="24"/>
              <w:szCs w:val="24"/>
              <w:lang w:eastAsia="en-US"/>
            </w:rPr>
          </w:pPr>
          <w:hyperlink w:anchor="_Toc535407130" w:history="1">
            <w:r w:rsidR="00DE3DE8" w:rsidRPr="001030A8">
              <w:rPr>
                <w:rStyle w:val="Hyperlink"/>
                <w:noProof/>
              </w:rPr>
              <w:t>Collaboration</w:t>
            </w:r>
            <w:r w:rsidR="00DE3DE8">
              <w:rPr>
                <w:noProof/>
                <w:webHidden/>
              </w:rPr>
              <w:tab/>
            </w:r>
            <w:r w:rsidR="00DE3DE8">
              <w:rPr>
                <w:noProof/>
                <w:webHidden/>
              </w:rPr>
              <w:fldChar w:fldCharType="begin"/>
            </w:r>
            <w:r w:rsidR="00DE3DE8">
              <w:rPr>
                <w:noProof/>
                <w:webHidden/>
              </w:rPr>
              <w:instrText xml:space="preserve"> PAGEREF _Toc535407130 \h </w:instrText>
            </w:r>
            <w:r w:rsidR="00DE3DE8">
              <w:rPr>
                <w:noProof/>
                <w:webHidden/>
              </w:rPr>
            </w:r>
            <w:r w:rsidR="00DE3DE8">
              <w:rPr>
                <w:noProof/>
                <w:webHidden/>
              </w:rPr>
              <w:fldChar w:fldCharType="separate"/>
            </w:r>
            <w:r w:rsidR="00DE3DE8">
              <w:rPr>
                <w:noProof/>
                <w:webHidden/>
              </w:rPr>
              <w:t>15</w:t>
            </w:r>
            <w:r w:rsidR="00DE3DE8">
              <w:rPr>
                <w:noProof/>
                <w:webHidden/>
              </w:rPr>
              <w:fldChar w:fldCharType="end"/>
            </w:r>
          </w:hyperlink>
        </w:p>
        <w:p w14:paraId="22E2A808" w14:textId="4761ED12" w:rsidR="00DE3DE8" w:rsidRDefault="00010B69">
          <w:pPr>
            <w:pStyle w:val="TOC1"/>
            <w:tabs>
              <w:tab w:val="right" w:leader="dot" w:pos="9552"/>
            </w:tabs>
            <w:rPr>
              <w:rFonts w:eastAsiaTheme="minorEastAsia" w:cstheme="minorBidi"/>
              <w:b w:val="0"/>
              <w:bCs w:val="0"/>
              <w:caps w:val="0"/>
              <w:noProof/>
              <w:color w:val="auto"/>
              <w:sz w:val="24"/>
              <w:szCs w:val="24"/>
              <w:lang w:eastAsia="en-US"/>
            </w:rPr>
          </w:pPr>
          <w:hyperlink w:anchor="_Toc535407131" w:history="1">
            <w:r w:rsidR="00DE3DE8" w:rsidRPr="001030A8">
              <w:rPr>
                <w:rStyle w:val="Hyperlink"/>
                <w:noProof/>
              </w:rPr>
              <w:t>Timeline</w:t>
            </w:r>
            <w:r w:rsidR="00DE3DE8">
              <w:rPr>
                <w:noProof/>
                <w:webHidden/>
              </w:rPr>
              <w:tab/>
            </w:r>
            <w:r w:rsidR="00DE3DE8">
              <w:rPr>
                <w:noProof/>
                <w:webHidden/>
              </w:rPr>
              <w:fldChar w:fldCharType="begin"/>
            </w:r>
            <w:r w:rsidR="00DE3DE8">
              <w:rPr>
                <w:noProof/>
                <w:webHidden/>
              </w:rPr>
              <w:instrText xml:space="preserve"> PAGEREF _Toc535407131 \h </w:instrText>
            </w:r>
            <w:r w:rsidR="00DE3DE8">
              <w:rPr>
                <w:noProof/>
                <w:webHidden/>
              </w:rPr>
            </w:r>
            <w:r w:rsidR="00DE3DE8">
              <w:rPr>
                <w:noProof/>
                <w:webHidden/>
              </w:rPr>
              <w:fldChar w:fldCharType="separate"/>
            </w:r>
            <w:r w:rsidR="00DE3DE8">
              <w:rPr>
                <w:noProof/>
                <w:webHidden/>
              </w:rPr>
              <w:t>16</w:t>
            </w:r>
            <w:r w:rsidR="00DE3DE8">
              <w:rPr>
                <w:noProof/>
                <w:webHidden/>
              </w:rPr>
              <w:fldChar w:fldCharType="end"/>
            </w:r>
          </w:hyperlink>
        </w:p>
        <w:p w14:paraId="6C550EF9" w14:textId="290F5E60" w:rsidR="00DE3DE8" w:rsidRDefault="00010B69">
          <w:pPr>
            <w:pStyle w:val="TOC1"/>
            <w:tabs>
              <w:tab w:val="right" w:leader="dot" w:pos="9552"/>
            </w:tabs>
            <w:rPr>
              <w:rFonts w:eastAsiaTheme="minorEastAsia" w:cstheme="minorBidi"/>
              <w:b w:val="0"/>
              <w:bCs w:val="0"/>
              <w:caps w:val="0"/>
              <w:noProof/>
              <w:color w:val="auto"/>
              <w:sz w:val="24"/>
              <w:szCs w:val="24"/>
              <w:lang w:eastAsia="en-US"/>
            </w:rPr>
          </w:pPr>
          <w:hyperlink w:anchor="_Toc535407132" w:history="1">
            <w:r w:rsidR="00DE3DE8" w:rsidRPr="001030A8">
              <w:rPr>
                <w:rStyle w:val="Hyperlink"/>
                <w:noProof/>
              </w:rPr>
              <w:t>Bibliography</w:t>
            </w:r>
            <w:r w:rsidR="00DE3DE8">
              <w:rPr>
                <w:noProof/>
                <w:webHidden/>
              </w:rPr>
              <w:tab/>
            </w:r>
            <w:r w:rsidR="00DE3DE8">
              <w:rPr>
                <w:noProof/>
                <w:webHidden/>
              </w:rPr>
              <w:fldChar w:fldCharType="begin"/>
            </w:r>
            <w:r w:rsidR="00DE3DE8">
              <w:rPr>
                <w:noProof/>
                <w:webHidden/>
              </w:rPr>
              <w:instrText xml:space="preserve"> PAGEREF _Toc535407132 \h </w:instrText>
            </w:r>
            <w:r w:rsidR="00DE3DE8">
              <w:rPr>
                <w:noProof/>
                <w:webHidden/>
              </w:rPr>
            </w:r>
            <w:r w:rsidR="00DE3DE8">
              <w:rPr>
                <w:noProof/>
                <w:webHidden/>
              </w:rPr>
              <w:fldChar w:fldCharType="separate"/>
            </w:r>
            <w:r w:rsidR="00DE3DE8">
              <w:rPr>
                <w:noProof/>
                <w:webHidden/>
              </w:rPr>
              <w:t>17</w:t>
            </w:r>
            <w:r w:rsidR="00DE3DE8">
              <w:rPr>
                <w:noProof/>
                <w:webHidden/>
              </w:rPr>
              <w:fldChar w:fldCharType="end"/>
            </w:r>
          </w:hyperlink>
        </w:p>
        <w:p w14:paraId="68BEF2F2" w14:textId="3591F13F" w:rsidR="00F35571" w:rsidRDefault="00F35571">
          <w:r>
            <w:rPr>
              <w:b/>
              <w:bCs/>
              <w:noProof/>
            </w:rPr>
            <w:fldChar w:fldCharType="end"/>
          </w:r>
        </w:p>
      </w:sdtContent>
    </w:sdt>
    <w:p w14:paraId="62FDA249" w14:textId="35347A40" w:rsidR="004201BA" w:rsidRDefault="004201BA" w:rsidP="004201BA">
      <w:pPr>
        <w:pStyle w:val="Heading1"/>
      </w:pPr>
      <w:bookmarkStart w:id="2" w:name="_Toc535407100"/>
      <w:r>
        <w:lastRenderedPageBreak/>
        <w:t>Hosting</w:t>
      </w:r>
      <w:bookmarkEnd w:id="2"/>
    </w:p>
    <w:p w14:paraId="3942BFDE" w14:textId="116C9B70" w:rsidR="00A92B9E" w:rsidRDefault="00A92B9E" w:rsidP="00A92B9E">
      <w:r>
        <w:t>The web host stores information</w:t>
      </w:r>
      <w:r w:rsidR="00B24A7F">
        <w:t xml:space="preserve"> and </w:t>
      </w:r>
      <w:r>
        <w:t>code</w:t>
      </w:r>
      <w:r w:rsidR="00980701">
        <w:t>/content</w:t>
      </w:r>
      <w:r>
        <w:t xml:space="preserve"> for your </w:t>
      </w:r>
      <w:proofErr w:type="gramStart"/>
      <w:r>
        <w:t>website, and</w:t>
      </w:r>
      <w:proofErr w:type="gramEnd"/>
      <w:r>
        <w:t xml:space="preserve"> makes it available on the internet</w:t>
      </w:r>
      <w:r w:rsidR="00965D35">
        <w:t xml:space="preserve"> </w:t>
      </w:r>
      <w:r w:rsidR="001368A3">
        <w:t>via</w:t>
      </w:r>
      <w:r w:rsidR="00965D35">
        <w:t xml:space="preserve"> their servers.</w:t>
      </w:r>
      <w:r w:rsidR="002909A2">
        <w:t xml:space="preserve"> </w:t>
      </w:r>
      <w:r w:rsidR="005D1019">
        <w:t>The main ways that h</w:t>
      </w:r>
      <w:r w:rsidR="00935ABE">
        <w:t>osts vary what they offer</w:t>
      </w:r>
      <w:r w:rsidR="008D432C">
        <w:t xml:space="preserve"> i</w:t>
      </w:r>
      <w:r w:rsidR="005D1019">
        <w:t>s</w:t>
      </w:r>
      <w:r w:rsidR="008D432C">
        <w:t xml:space="preserve"> </w:t>
      </w:r>
      <w:r w:rsidR="009D3DBE">
        <w:t>how much s</w:t>
      </w:r>
      <w:r w:rsidR="008D432C">
        <w:t>torage</w:t>
      </w:r>
      <w:r w:rsidR="009D3DBE">
        <w:t xml:space="preserve"> they give you</w:t>
      </w:r>
      <w:r w:rsidR="00B24A7F">
        <w:t xml:space="preserve">, </w:t>
      </w:r>
      <w:r w:rsidR="00B076CA">
        <w:t>how fast their connection is</w:t>
      </w:r>
      <w:r w:rsidR="002D63B1">
        <w:t xml:space="preserve"> (bandwi</w:t>
      </w:r>
      <w:r w:rsidR="00FE2934">
        <w:t>dth</w:t>
      </w:r>
      <w:r w:rsidR="002D63B1">
        <w:t>)</w:t>
      </w:r>
      <w:r w:rsidR="0035483C">
        <w:t xml:space="preserve">, and what price they offer </w:t>
      </w:r>
      <w:r w:rsidR="00B24A7F">
        <w:t xml:space="preserve">for </w:t>
      </w:r>
      <w:r w:rsidR="0035483C">
        <w:t>their services</w:t>
      </w:r>
      <w:r w:rsidR="00B41369">
        <w:t>.</w:t>
      </w:r>
    </w:p>
    <w:p w14:paraId="2FB7DC9F" w14:textId="63A83CA0" w:rsidR="008C2949" w:rsidRDefault="00BB5D23" w:rsidP="00A92B9E">
      <w:r>
        <w:t>You will need a domain for your website</w:t>
      </w:r>
      <w:r w:rsidR="00B24A7F">
        <w:t xml:space="preserve">, which is </w:t>
      </w:r>
      <w:r>
        <w:t xml:space="preserve">what visitors </w:t>
      </w:r>
      <w:r w:rsidR="00B24A7F">
        <w:t xml:space="preserve">will type into the URL to access your site </w:t>
      </w:r>
      <w:r>
        <w:t>(ex: example.com).</w:t>
      </w:r>
    </w:p>
    <w:p w14:paraId="40A7A93B" w14:textId="2A2FEB66" w:rsidR="008C2949" w:rsidRDefault="008C2949" w:rsidP="00A92B9E">
      <w:r>
        <w:t>There are many different options for providers of these services</w:t>
      </w:r>
      <w:r w:rsidR="00B24A7F">
        <w:t>.</w:t>
      </w:r>
      <w:r>
        <w:t xml:space="preserve"> </w:t>
      </w:r>
      <w:r w:rsidR="00B24A7F">
        <w:t>T</w:t>
      </w:r>
      <w:r>
        <w:t xml:space="preserve">he best way to </w:t>
      </w:r>
      <w:r w:rsidR="007B4639">
        <w:t xml:space="preserve">find them is to just start </w:t>
      </w:r>
      <w:r w:rsidR="00E93A0C">
        <w:t>googling and</w:t>
      </w:r>
      <w:r w:rsidR="007B4639">
        <w:t xml:space="preserve"> comparing the features they offer and the cost.</w:t>
      </w:r>
    </w:p>
    <w:p w14:paraId="441473A4" w14:textId="42D11A4C" w:rsidR="00D82628" w:rsidRPr="00EE5325" w:rsidRDefault="00352544" w:rsidP="00EE5325">
      <w:r>
        <w:t xml:space="preserve">For my project I </w:t>
      </w:r>
      <w:r w:rsidR="00BB49B8">
        <w:t>plan to</w:t>
      </w:r>
      <w:r>
        <w:t xml:space="preserve"> us</w:t>
      </w:r>
      <w:r w:rsidR="00BB49B8">
        <w:t>e</w:t>
      </w:r>
      <w:r>
        <w:t xml:space="preserve"> </w:t>
      </w:r>
      <w:r w:rsidR="00E670F0">
        <w:t>B</w:t>
      </w:r>
      <w:r>
        <w:t>lack</w:t>
      </w:r>
      <w:r w:rsidR="00E670F0">
        <w:t xml:space="preserve"> H</w:t>
      </w:r>
      <w:r>
        <w:t>ost</w:t>
      </w:r>
      <w:r w:rsidR="00E670F0">
        <w:t>, simply because I already run a service with them, and</w:t>
      </w:r>
      <w:r w:rsidR="001B7B9E">
        <w:t xml:space="preserve"> they allow for </w:t>
      </w:r>
      <w:r w:rsidR="00A26D47">
        <w:t>the use of addon domains</w:t>
      </w:r>
      <w:r w:rsidR="00A13819">
        <w:t xml:space="preserve"> at no additional cost</w:t>
      </w:r>
      <w:r w:rsidR="007C67DA">
        <w:t>.</w:t>
      </w:r>
      <w:r w:rsidR="00C24000">
        <w:t xml:space="preserve"> </w:t>
      </w:r>
      <w:r w:rsidR="00333FD4">
        <w:t>An a</w:t>
      </w:r>
      <w:r w:rsidR="00C24000">
        <w:t xml:space="preserve">ddon domain </w:t>
      </w:r>
      <w:r w:rsidR="00333FD4">
        <w:t>is</w:t>
      </w:r>
      <w:r w:rsidR="00430DE6">
        <w:t xml:space="preserve"> a</w:t>
      </w:r>
      <w:r w:rsidR="007F6A2B">
        <w:t>n</w:t>
      </w:r>
      <w:r w:rsidR="00430DE6">
        <w:t xml:space="preserve"> additional domain that is stored as a subdomain</w:t>
      </w:r>
      <w:r w:rsidR="00425947">
        <w:t xml:space="preserve"> </w:t>
      </w:r>
      <w:r w:rsidR="00430DE6">
        <w:t xml:space="preserve">of the main </w:t>
      </w:r>
      <w:r w:rsidR="008B36EF">
        <w:t>site but</w:t>
      </w:r>
      <w:r w:rsidR="0084724D">
        <w:t xml:space="preserve"> is displayed without the main domain (ex: </w:t>
      </w:r>
      <w:r w:rsidR="00425947">
        <w:t>“</w:t>
      </w:r>
      <w:r w:rsidR="0084724D">
        <w:t>subdomain.com</w:t>
      </w:r>
      <w:r w:rsidR="00425947">
        <w:t>” instead of “subdomain.domain.com”</w:t>
      </w:r>
      <w:r w:rsidR="00D44EBB">
        <w:t>)</w:t>
      </w:r>
      <w:sdt>
        <w:sdtPr>
          <w:id w:val="990913362"/>
          <w:citation/>
        </w:sdtPr>
        <w:sdtEndPr/>
        <w:sdtContent>
          <w:r w:rsidR="00D44EBB">
            <w:fldChar w:fldCharType="begin"/>
          </w:r>
          <w:r w:rsidR="00D44EBB">
            <w:instrText xml:space="preserve"> CITATION cPa \l 1033 </w:instrText>
          </w:r>
          <w:r w:rsidR="00D44EBB">
            <w:fldChar w:fldCharType="separate"/>
          </w:r>
          <w:r w:rsidR="00D44EBB">
            <w:rPr>
              <w:noProof/>
            </w:rPr>
            <w:t xml:space="preserve"> (cPanel, Inc.)</w:t>
          </w:r>
          <w:r w:rsidR="00D44EBB">
            <w:fldChar w:fldCharType="end"/>
          </w:r>
        </w:sdtContent>
      </w:sdt>
      <w:r w:rsidR="00D44EBB">
        <w:t>.</w:t>
      </w:r>
      <w:r w:rsidR="0076720C">
        <w:t xml:space="preserve"> This will allow </w:t>
      </w:r>
      <w:r w:rsidR="0032390B">
        <w:t>m</w:t>
      </w:r>
      <w:r w:rsidR="0076720C">
        <w:t xml:space="preserve">e to </w:t>
      </w:r>
      <w:r w:rsidR="00003F75">
        <w:t xml:space="preserve">create a </w:t>
      </w:r>
      <w:r w:rsidR="004E0B11">
        <w:t>full</w:t>
      </w:r>
      <w:r w:rsidR="00003F75">
        <w:t xml:space="preserve"> site </w:t>
      </w:r>
      <w:r w:rsidR="004E0B11">
        <w:t xml:space="preserve">for this project </w:t>
      </w:r>
      <w:r w:rsidR="00003F75">
        <w:t>using the host I already have.</w:t>
      </w:r>
      <w:r w:rsidR="00D82628">
        <w:br w:type="page"/>
      </w:r>
    </w:p>
    <w:p w14:paraId="3747C5ED" w14:textId="1619B7A6" w:rsidR="004201BA" w:rsidRDefault="004201BA" w:rsidP="004201BA">
      <w:pPr>
        <w:pStyle w:val="Heading1"/>
      </w:pPr>
      <w:bookmarkStart w:id="3" w:name="_Toc535407101"/>
      <w:r>
        <w:lastRenderedPageBreak/>
        <w:t>Software / Programs</w:t>
      </w:r>
      <w:bookmarkEnd w:id="3"/>
    </w:p>
    <w:p w14:paraId="5780F528" w14:textId="478E2363" w:rsidR="00E01AF3" w:rsidRDefault="00E01AF3" w:rsidP="00E01AF3">
      <w:pPr>
        <w:pStyle w:val="Heading2"/>
      </w:pPr>
      <w:bookmarkStart w:id="4" w:name="_Toc535407102"/>
      <w:r>
        <w:t>Programs</w:t>
      </w:r>
      <w:bookmarkEnd w:id="4"/>
    </w:p>
    <w:p w14:paraId="26DBDB23" w14:textId="0EA05DAF" w:rsidR="00B77FE7" w:rsidRDefault="00B77FE7" w:rsidP="00B245D4">
      <w:pPr>
        <w:pStyle w:val="Heading3"/>
      </w:pPr>
      <w:bookmarkStart w:id="5" w:name="_Toc535407103"/>
      <w:r>
        <w:t>Web Browser</w:t>
      </w:r>
      <w:bookmarkEnd w:id="5"/>
    </w:p>
    <w:p w14:paraId="6086235A" w14:textId="7DCC69C7" w:rsidR="008630F0" w:rsidRDefault="007B10E9" w:rsidP="009D301E">
      <w:r>
        <w:rPr>
          <w:noProof/>
        </w:rPr>
        <w:drawing>
          <wp:anchor distT="0" distB="0" distL="114300" distR="114300" simplePos="0" relativeHeight="251659264" behindDoc="0" locked="0" layoutInCell="1" allowOverlap="1" wp14:anchorId="0C20606B" wp14:editId="58871358">
            <wp:simplePos x="0" y="0"/>
            <wp:positionH relativeFrom="column">
              <wp:posOffset>-2540</wp:posOffset>
            </wp:positionH>
            <wp:positionV relativeFrom="paragraph">
              <wp:posOffset>2160905</wp:posOffset>
            </wp:positionV>
            <wp:extent cx="2614930" cy="4371975"/>
            <wp:effectExtent l="0" t="0" r="127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18-12-16_20-10-55.png"/>
                    <pic:cNvPicPr/>
                  </pic:nvPicPr>
                  <pic:blipFill rotWithShape="1">
                    <a:blip r:embed="rId9">
                      <a:extLst>
                        <a:ext uri="{28A0092B-C50C-407E-A947-70E740481C1C}">
                          <a14:useLocalDpi xmlns:a14="http://schemas.microsoft.com/office/drawing/2010/main" val="0"/>
                        </a:ext>
                      </a:extLst>
                    </a:blip>
                    <a:srcRect l="723" r="3805" b="1316"/>
                    <a:stretch/>
                  </pic:blipFill>
                  <pic:spPr bwMode="auto">
                    <a:xfrm>
                      <a:off x="0" y="0"/>
                      <a:ext cx="2614930" cy="4371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0FC3">
        <w:t>The web browser</w:t>
      </w:r>
      <w:r w:rsidR="00CE42EF">
        <w:t xml:space="preserve"> is</w:t>
      </w:r>
      <w:r w:rsidR="006B2EA5">
        <w:t xml:space="preserve"> </w:t>
      </w:r>
      <w:r w:rsidR="00CE42EF">
        <w:t xml:space="preserve">what you browse the web </w:t>
      </w:r>
      <w:r w:rsidR="006B2EA5">
        <w:t>with</w:t>
      </w:r>
      <w:r w:rsidR="00CE42EF">
        <w:t xml:space="preserve">. </w:t>
      </w:r>
      <w:r w:rsidR="00060FC3">
        <w:t>It is the software that will interpret the code that you</w:t>
      </w:r>
      <w:r w:rsidR="006B2EA5">
        <w:t>,</w:t>
      </w:r>
      <w:r w:rsidR="00060FC3">
        <w:t xml:space="preserve"> as the web developer</w:t>
      </w:r>
      <w:r w:rsidR="006B2EA5">
        <w:t>,</w:t>
      </w:r>
      <w:r w:rsidR="00060FC3">
        <w:t xml:space="preserve"> code</w:t>
      </w:r>
      <w:r w:rsidR="00A44CC1">
        <w:t>d</w:t>
      </w:r>
      <w:r w:rsidR="00060FC3">
        <w:t>.</w:t>
      </w:r>
      <w:r w:rsidR="000856D2">
        <w:t xml:space="preserve"> </w:t>
      </w:r>
      <w:r w:rsidR="00BD0C20">
        <w:t>Most popular web browsers come with a set of “developer tools”</w:t>
      </w:r>
      <w:r w:rsidR="00446230">
        <w:t xml:space="preserve"> to help you in your coding process.</w:t>
      </w:r>
      <w:r w:rsidR="0065223E">
        <w:rPr>
          <w:noProof/>
        </w:rPr>
        <w:t xml:space="preserve"> Below is pictured Chrome’s (top) and Firefox’s (bottom) dev tools.</w:t>
      </w:r>
      <w:r w:rsidR="0065223E" w:rsidRPr="0065223E">
        <w:rPr>
          <w:noProof/>
        </w:rPr>
        <w:drawing>
          <wp:inline distT="0" distB="0" distL="0" distR="0" wp14:anchorId="6A4A86B4" wp14:editId="48A82FB0">
            <wp:extent cx="6071870" cy="23241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71870" cy="232410"/>
                    </a:xfrm>
                    <a:prstGeom prst="rect">
                      <a:avLst/>
                    </a:prstGeom>
                  </pic:spPr>
                </pic:pic>
              </a:graphicData>
            </a:graphic>
          </wp:inline>
        </w:drawing>
      </w:r>
      <w:r w:rsidR="0065223E" w:rsidRPr="0065223E">
        <w:rPr>
          <w:noProof/>
        </w:rPr>
        <w:t xml:space="preserve"> </w:t>
      </w:r>
      <w:r w:rsidR="007936C5">
        <w:t xml:space="preserve"> </w:t>
      </w:r>
      <w:r w:rsidR="0065223E" w:rsidRPr="009D301E">
        <w:rPr>
          <w:noProof/>
        </w:rPr>
        <w:drawing>
          <wp:inline distT="0" distB="0" distL="0" distR="0" wp14:anchorId="43E03CBE" wp14:editId="1F900096">
            <wp:extent cx="6341448" cy="223520"/>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94" t="2" r="12818" b="4987"/>
                    <a:stretch/>
                  </pic:blipFill>
                  <pic:spPr bwMode="auto">
                    <a:xfrm>
                      <a:off x="0" y="0"/>
                      <a:ext cx="6482848" cy="228504"/>
                    </a:xfrm>
                    <a:prstGeom prst="rect">
                      <a:avLst/>
                    </a:prstGeom>
                    <a:ln>
                      <a:noFill/>
                    </a:ln>
                    <a:extLst>
                      <a:ext uri="{53640926-AAD7-44D8-BBD7-CCE9431645EC}">
                        <a14:shadowObscured xmlns:a14="http://schemas.microsoft.com/office/drawing/2010/main"/>
                      </a:ext>
                    </a:extLst>
                  </pic:spPr>
                </pic:pic>
              </a:graphicData>
            </a:graphic>
          </wp:inline>
        </w:drawing>
      </w:r>
      <w:r w:rsidR="007936C5">
        <w:t xml:space="preserve">These tools often include the ability to edit the code of a page and see the results live, </w:t>
      </w:r>
      <w:r w:rsidR="001F5263">
        <w:t xml:space="preserve">debuggers, consoles, </w:t>
      </w:r>
      <w:r w:rsidR="00C86874">
        <w:t xml:space="preserve">and </w:t>
      </w:r>
      <w:r w:rsidR="007936C5">
        <w:t>emulators for other devices (Specific Tablets, and Phones).</w:t>
      </w:r>
      <w:r w:rsidR="0034075B">
        <w:t xml:space="preserve"> </w:t>
      </w:r>
      <w:r w:rsidR="00ED522A">
        <w:t>Mozilla Firefox and Google Chrome are by far the most popular choices</w:t>
      </w:r>
      <w:r w:rsidR="00B13A4F">
        <w:t>, bo</w:t>
      </w:r>
      <w:r w:rsidR="0033656C">
        <w:softHyphen/>
      </w:r>
      <w:r w:rsidR="0033656C">
        <w:softHyphen/>
      </w:r>
      <w:r w:rsidR="00B13A4F">
        <w:t>th for general users and developers</w:t>
      </w:r>
      <w:r w:rsidR="00ED522A">
        <w:t>.</w:t>
      </w:r>
    </w:p>
    <w:p w14:paraId="1EBC28A9" w14:textId="295AD4AD" w:rsidR="00CE42EF" w:rsidRDefault="000A0666" w:rsidP="0064666B">
      <w:pPr>
        <w:jc w:val="center"/>
      </w:pPr>
      <w:r w:rsidRPr="00C96E9D">
        <w:rPr>
          <w:noProof/>
        </w:rPr>
        <mc:AlternateContent>
          <mc:Choice Requires="wps">
            <w:drawing>
              <wp:anchor distT="0" distB="0" distL="114300" distR="114300" simplePos="0" relativeHeight="251660288" behindDoc="0" locked="0" layoutInCell="1" allowOverlap="1" wp14:anchorId="7706B75C" wp14:editId="0C169BB9">
                <wp:simplePos x="0" y="0"/>
                <wp:positionH relativeFrom="column">
                  <wp:posOffset>2907030</wp:posOffset>
                </wp:positionH>
                <wp:positionV relativeFrom="paragraph">
                  <wp:posOffset>3160395</wp:posOffset>
                </wp:positionV>
                <wp:extent cx="3031299" cy="576198"/>
                <wp:effectExtent l="0" t="0" r="0" b="0"/>
                <wp:wrapNone/>
                <wp:docPr id="44" name="Text Box 44"/>
                <wp:cNvGraphicFramePr/>
                <a:graphic xmlns:a="http://schemas.openxmlformats.org/drawingml/2006/main">
                  <a:graphicData uri="http://schemas.microsoft.com/office/word/2010/wordprocessingShape">
                    <wps:wsp>
                      <wps:cNvSpPr txBox="1"/>
                      <wps:spPr>
                        <a:xfrm>
                          <a:off x="0" y="0"/>
                          <a:ext cx="3031299" cy="57619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8D82F95" w14:textId="33485D27" w:rsidR="00936181" w:rsidRPr="00801B1F" w:rsidRDefault="00936181">
                            <w:pPr>
                              <w:rPr>
                                <w:i/>
                              </w:rPr>
                            </w:pPr>
                            <w:r w:rsidRPr="00801B1F">
                              <w:rPr>
                                <w:i/>
                              </w:rPr>
                              <w:t>Mozilla Firefox’s iPhone emulator (left) and possible emulation options (above)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706B75C" id="_x0000_t202" coordsize="21600,21600" o:spt="202" path="m,l,21600r21600,l21600,xe">
                <v:stroke joinstyle="miter"/>
                <v:path gradientshapeok="t" o:connecttype="rect"/>
              </v:shapetype>
              <v:shape id="Text Box 44" o:spid="_x0000_s1026" type="#_x0000_t202" style="position:absolute;left:0;text-align:left;margin-left:228.9pt;margin-top:248.85pt;width:238.7pt;height:45.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" filled="f" stroked="f">
                <v:textbox>
                  <w:txbxContent>
                    <w:p w14:paraId="48D82F95" w14:textId="33485D27" w:rsidR="00936181" w:rsidRPr="00801B1F" w:rsidRDefault="00936181">
                      <w:pPr>
                        <w:rPr>
                          <w:i/>
                        </w:rPr>
                      </w:pPr>
                      <w:r w:rsidRPr="00801B1F">
                        <w:rPr>
                          <w:i/>
                        </w:rPr>
                        <w:t>Mozilla Firefox’s iPhone emulator (left) and possible emulation options (above)</w:t>
                      </w:r>
                    </w:p>
                  </w:txbxContent>
                </v:textbox>
              </v:shape>
            </w:pict>
          </mc:Fallback>
        </mc:AlternateContent>
      </w:r>
      <w:r w:rsidR="00126725">
        <w:rPr>
          <w:noProof/>
        </w:rPr>
        <w:drawing>
          <wp:inline distT="0" distB="0" distL="0" distR="0" wp14:anchorId="257FC26B" wp14:editId="034B384D">
            <wp:extent cx="1427967" cy="31392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12-14_14-21-37.png"/>
                    <pic:cNvPicPr/>
                  </pic:nvPicPr>
                  <pic:blipFill rotWithShape="1">
                    <a:blip r:embed="rId12">
                      <a:extLst>
                        <a:ext uri="{28A0092B-C50C-407E-A947-70E740481C1C}">
                          <a14:useLocalDpi xmlns:a14="http://schemas.microsoft.com/office/drawing/2010/main" val="0"/>
                        </a:ext>
                      </a:extLst>
                    </a:blip>
                    <a:srcRect l="1910" t="2400" r="74870" b="32510"/>
                    <a:stretch/>
                  </pic:blipFill>
                  <pic:spPr bwMode="auto">
                    <a:xfrm>
                      <a:off x="0" y="0"/>
                      <a:ext cx="1443353" cy="3173095"/>
                    </a:xfrm>
                    <a:prstGeom prst="rect">
                      <a:avLst/>
                    </a:prstGeom>
                    <a:ln>
                      <a:noFill/>
                    </a:ln>
                    <a:extLst>
                      <a:ext uri="{53640926-AAD7-44D8-BBD7-CCE9431645EC}">
                        <a14:shadowObscured xmlns:a14="http://schemas.microsoft.com/office/drawing/2010/main"/>
                      </a:ext>
                    </a:extLst>
                  </pic:spPr>
                </pic:pic>
              </a:graphicData>
            </a:graphic>
          </wp:inline>
        </w:drawing>
      </w:r>
      <w:r w:rsidR="007936C5">
        <w:rPr>
          <w:noProof/>
        </w:rPr>
        <w:drawing>
          <wp:inline distT="0" distB="0" distL="0" distR="0" wp14:anchorId="7E7FABE5" wp14:editId="358134EC">
            <wp:extent cx="1503045" cy="31400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12-14_14-21-37.png"/>
                    <pic:cNvPicPr/>
                  </pic:nvPicPr>
                  <pic:blipFill rotWithShape="1">
                    <a:blip r:embed="rId12">
                      <a:extLst>
                        <a:ext uri="{28A0092B-C50C-407E-A947-70E740481C1C}">
                          <a14:useLocalDpi xmlns:a14="http://schemas.microsoft.com/office/drawing/2010/main" val="0"/>
                        </a:ext>
                      </a:extLst>
                    </a:blip>
                    <a:srcRect l="48144" t="2400" r="27421" b="32510"/>
                    <a:stretch/>
                  </pic:blipFill>
                  <pic:spPr bwMode="auto">
                    <a:xfrm>
                      <a:off x="0" y="0"/>
                      <a:ext cx="1518877" cy="3173095"/>
                    </a:xfrm>
                    <a:prstGeom prst="rect">
                      <a:avLst/>
                    </a:prstGeom>
                    <a:ln>
                      <a:noFill/>
                    </a:ln>
                    <a:extLst>
                      <a:ext uri="{53640926-AAD7-44D8-BBD7-CCE9431645EC}">
                        <a14:shadowObscured xmlns:a14="http://schemas.microsoft.com/office/drawing/2010/main"/>
                      </a:ext>
                    </a:extLst>
                  </pic:spPr>
                </pic:pic>
              </a:graphicData>
            </a:graphic>
          </wp:inline>
        </w:drawing>
      </w:r>
    </w:p>
    <w:p w14:paraId="67338BFF" w14:textId="6866A54F" w:rsidR="000A0666" w:rsidRDefault="000A0666">
      <w:pPr>
        <w:rPr>
          <w:rFonts w:asciiTheme="majorHAnsi" w:eastAsiaTheme="majorEastAsia" w:hAnsiTheme="majorHAnsi" w:cstheme="majorBidi"/>
        </w:rPr>
      </w:pPr>
    </w:p>
    <w:p w14:paraId="3489734D" w14:textId="77B6BF15" w:rsidR="004E7032" w:rsidRPr="00C96E9D" w:rsidRDefault="00C80448">
      <w:pPr>
        <w:rPr>
          <w:rFonts w:asciiTheme="majorHAnsi" w:eastAsiaTheme="majorEastAsia" w:hAnsiTheme="majorHAnsi" w:cstheme="majorBidi"/>
        </w:rPr>
      </w:pPr>
      <w:r w:rsidRPr="00C96E9D">
        <w:rPr>
          <w:rFonts w:asciiTheme="majorHAnsi" w:eastAsiaTheme="majorEastAsia" w:hAnsiTheme="majorHAnsi" w:cstheme="majorBidi"/>
        </w:rPr>
        <w:t xml:space="preserve">The </w:t>
      </w:r>
      <w:r w:rsidR="00C96E9D">
        <w:rPr>
          <w:rFonts w:asciiTheme="majorHAnsi" w:eastAsiaTheme="majorEastAsia" w:hAnsiTheme="majorHAnsi" w:cstheme="majorBidi"/>
        </w:rPr>
        <w:t>emulator tool is useful for</w:t>
      </w:r>
      <w:r w:rsidR="0017053B">
        <w:rPr>
          <w:rFonts w:asciiTheme="majorHAnsi" w:eastAsiaTheme="majorEastAsia" w:hAnsiTheme="majorHAnsi" w:cstheme="majorBidi"/>
        </w:rPr>
        <w:t xml:space="preserve"> making sure a site functions and looks good on</w:t>
      </w:r>
      <w:r w:rsidR="002E0D64">
        <w:rPr>
          <w:rFonts w:asciiTheme="majorHAnsi" w:eastAsiaTheme="majorEastAsia" w:hAnsiTheme="majorHAnsi" w:cstheme="majorBidi"/>
        </w:rPr>
        <w:t xml:space="preserve"> other devices</w:t>
      </w:r>
      <w:r w:rsidR="005957D6">
        <w:rPr>
          <w:rFonts w:asciiTheme="majorHAnsi" w:eastAsiaTheme="majorEastAsia" w:hAnsiTheme="majorHAnsi" w:cstheme="majorBidi"/>
        </w:rPr>
        <w:t>.</w:t>
      </w:r>
    </w:p>
    <w:p w14:paraId="0949D421" w14:textId="67596ED5" w:rsidR="00B245D4" w:rsidRDefault="00B245D4" w:rsidP="00B245D4">
      <w:pPr>
        <w:pStyle w:val="Heading3"/>
      </w:pPr>
      <w:bookmarkStart w:id="6" w:name="_Toc535407104"/>
      <w:r>
        <w:lastRenderedPageBreak/>
        <w:t>Git &amp; GitHub</w:t>
      </w:r>
      <w:bookmarkEnd w:id="6"/>
    </w:p>
    <w:p w14:paraId="2C44D31A" w14:textId="71667290" w:rsidR="003C69CD" w:rsidRDefault="003C69CD" w:rsidP="004F260D">
      <w:r>
        <w:t>Git is used to manage multiple documents for a project and record the changes made.</w:t>
      </w:r>
      <w:r w:rsidR="00DD4A8C">
        <w:t xml:space="preserve"> This process is called version control</w:t>
      </w:r>
      <w:r w:rsidR="00563636">
        <w:t>,</w:t>
      </w:r>
      <w:r w:rsidR="00DD4A8C">
        <w:t xml:space="preserve"> or source control alternatively.</w:t>
      </w:r>
      <w:r w:rsidR="00240B74">
        <w:t xml:space="preserve"> It allows you to revert files to</w:t>
      </w:r>
      <w:r w:rsidR="0098700F">
        <w:t xml:space="preserve"> a previous state</w:t>
      </w:r>
      <w:r w:rsidR="007F5F0F">
        <w:t xml:space="preserve"> and compare the changes made to the files over time</w:t>
      </w:r>
      <w:sdt>
        <w:sdtPr>
          <w:id w:val="24759671"/>
          <w:citation/>
        </w:sdtPr>
        <w:sdtEndPr/>
        <w:sdtContent>
          <w:r w:rsidR="00AB36E0">
            <w:fldChar w:fldCharType="begin"/>
          </w:r>
          <w:r w:rsidR="00AB36E0">
            <w:instrText xml:space="preserve"> CITATION Sco14 \l 1033 </w:instrText>
          </w:r>
          <w:r w:rsidR="00AB36E0">
            <w:fldChar w:fldCharType="separate"/>
          </w:r>
          <w:r w:rsidR="00AB36E0">
            <w:rPr>
              <w:noProof/>
            </w:rPr>
            <w:t xml:space="preserve"> (Straub)</w:t>
          </w:r>
          <w:r w:rsidR="00AB36E0">
            <w:fldChar w:fldCharType="end"/>
          </w:r>
        </w:sdtContent>
      </w:sdt>
      <w:r w:rsidR="007F5F0F">
        <w:t>.</w:t>
      </w:r>
      <w:r w:rsidR="00A407D9">
        <w:t xml:space="preserve"> Git is also useful in group projects with its ability to sync changes between collaborators and show who </w:t>
      </w:r>
      <w:r w:rsidR="00C77977">
        <w:t>committed</w:t>
      </w:r>
      <w:r w:rsidR="00A407D9">
        <w:t xml:space="preserve"> the changes</w:t>
      </w:r>
      <w:sdt>
        <w:sdtPr>
          <w:id w:val="47660549"/>
          <w:citation/>
        </w:sdtPr>
        <w:sdtEndPr/>
        <w:sdtContent>
          <w:r w:rsidR="0027587A">
            <w:fldChar w:fldCharType="begin"/>
          </w:r>
          <w:r w:rsidR="0027587A">
            <w:instrText xml:space="preserve"> CITATION Nea18 \l 1033 </w:instrText>
          </w:r>
          <w:r w:rsidR="0027587A">
            <w:fldChar w:fldCharType="separate"/>
          </w:r>
          <w:r w:rsidR="0027587A">
            <w:rPr>
              <w:noProof/>
            </w:rPr>
            <w:t xml:space="preserve"> (Neagoie)</w:t>
          </w:r>
          <w:r w:rsidR="0027587A">
            <w:fldChar w:fldCharType="end"/>
          </w:r>
        </w:sdtContent>
      </w:sdt>
      <w:r w:rsidR="001B3D59">
        <w:t>.</w:t>
      </w:r>
    </w:p>
    <w:p w14:paraId="4CED6337" w14:textId="2AF9B788" w:rsidR="009B05B3" w:rsidRPr="009B05B3" w:rsidRDefault="009B05B3" w:rsidP="004F260D">
      <w:pPr>
        <w:rPr>
          <w:rFonts w:ascii="Times New Roman" w:eastAsia="Times New Roman" w:hAnsi="Times New Roman" w:cs="Times New Roman"/>
          <w:color w:val="auto"/>
          <w:lang w:eastAsia="en-US"/>
        </w:rPr>
      </w:pPr>
      <w:r>
        <w:t>GitHub is a host for what are called the git “</w:t>
      </w:r>
      <w:r w:rsidRPr="009B05B3">
        <w:rPr>
          <w:rFonts w:ascii="Times New Roman" w:eastAsia="Times New Roman" w:hAnsi="Times New Roman" w:cs="Times New Roman"/>
          <w:color w:val="auto"/>
          <w:lang w:eastAsia="en-US"/>
        </w:rPr>
        <w:t>repositories</w:t>
      </w:r>
      <w:r>
        <w:rPr>
          <w:rFonts w:ascii="Times New Roman" w:eastAsia="Times New Roman" w:hAnsi="Times New Roman" w:cs="Times New Roman"/>
          <w:color w:val="auto"/>
          <w:lang w:eastAsia="en-US"/>
        </w:rPr>
        <w:t>,</w:t>
      </w:r>
      <w:r>
        <w:t>” or the collection of a project’s files and the changelog and past versions of the files</w:t>
      </w:r>
      <w:sdt>
        <w:sdtPr>
          <w:id w:val="-1979212928"/>
          <w:citation/>
        </w:sdtPr>
        <w:sdtEndPr/>
        <w:sdtContent>
          <w:r w:rsidR="00C44985">
            <w:fldChar w:fldCharType="begin"/>
          </w:r>
          <w:r w:rsidR="00C44985">
            <w:instrText xml:space="preserve"> CITATION Sco14 \l 1033 </w:instrText>
          </w:r>
          <w:r w:rsidR="00C44985">
            <w:fldChar w:fldCharType="separate"/>
          </w:r>
          <w:r w:rsidR="00C44985">
            <w:rPr>
              <w:noProof/>
            </w:rPr>
            <w:t xml:space="preserve"> (Straub)</w:t>
          </w:r>
          <w:r w:rsidR="00C44985">
            <w:fldChar w:fldCharType="end"/>
          </w:r>
        </w:sdtContent>
      </w:sdt>
      <w:r w:rsidR="00C44985">
        <w:t>.</w:t>
      </w:r>
      <w:r w:rsidR="00927B6B">
        <w:t xml:space="preserve"> The host is the server that you upload the changed files </w:t>
      </w:r>
      <w:r w:rsidR="00CD4B54">
        <w:t>to and</w:t>
      </w:r>
      <w:r w:rsidR="00927B6B">
        <w:t xml:space="preserve"> download the current project files from.</w:t>
      </w:r>
      <w:r w:rsidR="00260657">
        <w:t xml:space="preserve"> A hosting server can be set up on any machine, but GitHub is by far the most used host, and allows for free hosting of public projects</w:t>
      </w:r>
      <w:r w:rsidR="00B07E89">
        <w:t>, and a paid option for private projects</w:t>
      </w:r>
      <w:sdt>
        <w:sdtPr>
          <w:id w:val="841281837"/>
          <w:citation/>
        </w:sdtPr>
        <w:sdtEndPr/>
        <w:sdtContent>
          <w:r w:rsidR="00C66B69">
            <w:fldChar w:fldCharType="begin"/>
          </w:r>
          <w:r w:rsidR="00C66B69">
            <w:instrText xml:space="preserve"> CITATION Nea18 \l 1033 </w:instrText>
          </w:r>
          <w:r w:rsidR="00C66B69">
            <w:fldChar w:fldCharType="separate"/>
          </w:r>
          <w:r w:rsidR="00C66B69">
            <w:rPr>
              <w:noProof/>
            </w:rPr>
            <w:t xml:space="preserve"> (Neagoie)</w:t>
          </w:r>
          <w:r w:rsidR="00C66B69">
            <w:fldChar w:fldCharType="end"/>
          </w:r>
        </w:sdtContent>
      </w:sdt>
      <w:r w:rsidR="00260657">
        <w:t>.</w:t>
      </w:r>
      <w:r w:rsidR="00161FF4">
        <w:t xml:space="preserve"> When starting a site</w:t>
      </w:r>
      <w:r w:rsidR="002D54A3">
        <w:t>,</w:t>
      </w:r>
      <w:r w:rsidR="00161FF4">
        <w:t xml:space="preserve"> using Git and GitHub is essential (even when working on a solo project) for being able to keep track of project files and</w:t>
      </w:r>
      <w:r w:rsidR="002F2766">
        <w:t xml:space="preserve"> monitor changes and revert potential incorrect </w:t>
      </w:r>
      <w:r w:rsidR="00850E44">
        <w:t>edits</w:t>
      </w:r>
      <w:r w:rsidR="002F2766">
        <w:t xml:space="preserve"> to a file(s</w:t>
      </w:r>
      <w:r w:rsidR="009A5CD8">
        <w:t>)</w:t>
      </w:r>
      <w:r w:rsidR="002F2766">
        <w:t>.</w:t>
      </w:r>
    </w:p>
    <w:p w14:paraId="705BAC3C" w14:textId="798A5699" w:rsidR="00E01AF3" w:rsidRDefault="00E01AF3" w:rsidP="00E01AF3">
      <w:pPr>
        <w:pStyle w:val="Heading3"/>
      </w:pPr>
      <w:bookmarkStart w:id="7" w:name="_Toc535407105"/>
      <w:r>
        <w:t>Text</w:t>
      </w:r>
      <w:r w:rsidR="00235669">
        <w:t xml:space="preserve"> / Source Code</w:t>
      </w:r>
      <w:r>
        <w:t xml:space="preserve"> Editors</w:t>
      </w:r>
      <w:bookmarkEnd w:id="7"/>
    </w:p>
    <w:p w14:paraId="4763BEFA" w14:textId="499DABD4" w:rsidR="00300DAD" w:rsidRDefault="00235669" w:rsidP="00300DAD">
      <w:r>
        <w:t xml:space="preserve">A Source </w:t>
      </w:r>
      <w:r w:rsidR="0032456A">
        <w:t>c</w:t>
      </w:r>
      <w:r>
        <w:t xml:space="preserve">ode </w:t>
      </w:r>
      <w:r w:rsidR="00C53F22">
        <w:t>e</w:t>
      </w:r>
      <w:r>
        <w:t>ditor</w:t>
      </w:r>
      <w:r w:rsidR="00B10B74">
        <w:t xml:space="preserve"> is a </w:t>
      </w:r>
      <w:r w:rsidR="002501DB">
        <w:t xml:space="preserve">text editor designed specifically for </w:t>
      </w:r>
      <w:r w:rsidR="00CA2223">
        <w:t>editing code.</w:t>
      </w:r>
      <w:r w:rsidR="0032456A">
        <w:t xml:space="preserve"> Source code editors</w:t>
      </w:r>
      <w:r w:rsidR="006C6AD1">
        <w:t xml:space="preserve"> often have</w:t>
      </w:r>
      <w:r w:rsidR="00C20E5E">
        <w:t xml:space="preserve"> </w:t>
      </w:r>
      <w:r w:rsidR="00701BEB">
        <w:t>features that ma</w:t>
      </w:r>
      <w:r w:rsidR="005F652A">
        <w:t>k</w:t>
      </w:r>
      <w:r w:rsidR="00701BEB">
        <w:t>e programming easier, such as</w:t>
      </w:r>
      <w:r w:rsidR="007E7797">
        <w:t xml:space="preserve"> syntax highlighting</w:t>
      </w:r>
      <w:r w:rsidR="00BC13AF">
        <w:t xml:space="preserve">, </w:t>
      </w:r>
      <w:r w:rsidR="00DD7A0D">
        <w:t xml:space="preserve">autocomplete for different programming languages, </w:t>
      </w:r>
      <w:r w:rsidR="00904FF0">
        <w:t>automatic coding-specific indentation</w:t>
      </w:r>
      <w:r w:rsidR="007A4614">
        <w:t xml:space="preserve"> and </w:t>
      </w:r>
      <w:r w:rsidR="00F91DEB">
        <w:t>bracket matching</w:t>
      </w:r>
      <w:r w:rsidR="003E162C">
        <w:t>, among others.</w:t>
      </w:r>
      <w:r w:rsidR="00001FEC">
        <w:t xml:space="preserve"> These </w:t>
      </w:r>
      <w:r w:rsidR="00EF059B">
        <w:t>feature</w:t>
      </w:r>
      <w:r w:rsidR="00D25D8B">
        <w:t>s</w:t>
      </w:r>
      <w:r w:rsidR="00EF059B">
        <w:t xml:space="preserve"> </w:t>
      </w:r>
      <w:r w:rsidR="00242398">
        <w:t xml:space="preserve">are </w:t>
      </w:r>
      <w:r w:rsidR="00EF059B">
        <w:t>designed</w:t>
      </w:r>
      <w:r w:rsidR="00FF786B">
        <w:t xml:space="preserve"> to </w:t>
      </w:r>
      <w:r w:rsidR="0075681F">
        <w:t>make the coding process smoother</w:t>
      </w:r>
      <w:r w:rsidR="00164893">
        <w:t xml:space="preserve"> and</w:t>
      </w:r>
      <w:r w:rsidR="0075681F">
        <w:t xml:space="preserve"> faster, and </w:t>
      </w:r>
      <w:r w:rsidR="00A7380B">
        <w:t xml:space="preserve">the code </w:t>
      </w:r>
      <w:r w:rsidR="0075681F">
        <w:t>easier to read.</w:t>
      </w:r>
    </w:p>
    <w:p w14:paraId="3827D4FD" w14:textId="48C17D6A" w:rsidR="00300DAD" w:rsidRDefault="000B7105" w:rsidP="00300DAD">
      <w:r>
        <w:t>Common text editors include</w:t>
      </w:r>
      <w:r w:rsidR="001F36BE">
        <w:t xml:space="preserve"> Atom, Sublime </w:t>
      </w:r>
      <w:r w:rsidR="0026351E">
        <w:t>T</w:t>
      </w:r>
      <w:r w:rsidR="001F36BE">
        <w:t>ext, Visual Studio Code</w:t>
      </w:r>
      <w:r w:rsidR="00087039">
        <w:t>, and</w:t>
      </w:r>
      <w:r w:rsidR="00990730">
        <w:t xml:space="preserve"> Bracket</w:t>
      </w:r>
      <w:r w:rsidR="00A31EFB">
        <w:t>s.</w:t>
      </w:r>
      <w:r w:rsidR="00B36987">
        <w:t xml:space="preserve"> </w:t>
      </w:r>
      <w:r w:rsidR="001F130A">
        <w:t>Choosing between different text editors</w:t>
      </w:r>
      <w:r w:rsidR="00334225">
        <w:t xml:space="preserve"> really comes down to personal preference.</w:t>
      </w:r>
      <w:r w:rsidR="00340601">
        <w:t xml:space="preserve"> Which one looks better to you?</w:t>
      </w:r>
      <w:r w:rsidR="00797DBE">
        <w:t xml:space="preserve"> Which one</w:t>
      </w:r>
      <w:r w:rsidR="00A9583F">
        <w:t xml:space="preserve"> </w:t>
      </w:r>
      <w:r w:rsidR="00C44E75">
        <w:t>has features that you would find the most useful?</w:t>
      </w:r>
      <w:r w:rsidR="00E14630">
        <w:t xml:space="preserve"> I ended up settling on </w:t>
      </w:r>
      <w:r w:rsidR="00BC7258">
        <w:t>S</w:t>
      </w:r>
      <w:r w:rsidR="00E14630">
        <w:t xml:space="preserve">ublime </w:t>
      </w:r>
      <w:r w:rsidR="00BC7258">
        <w:t>T</w:t>
      </w:r>
      <w:r w:rsidR="00E14630">
        <w:t>ext because there were some themes that I thoug</w:t>
      </w:r>
      <w:r w:rsidR="00434B5C">
        <w:t>ht looked visually pleasing</w:t>
      </w:r>
      <w:r w:rsidR="00E44917">
        <w:t xml:space="preserve"> and a package manager for downloading any additional features that I want in the future.</w:t>
      </w:r>
    </w:p>
    <w:p w14:paraId="07EB671F" w14:textId="727EA041" w:rsidR="00E01AF3" w:rsidRDefault="00F00FAE" w:rsidP="003D2AD9">
      <w:pPr>
        <w:pStyle w:val="Heading1"/>
      </w:pPr>
      <w:bookmarkStart w:id="8" w:name="_Toc535407106"/>
      <w:r>
        <w:t xml:space="preserve">Coding </w:t>
      </w:r>
      <w:r w:rsidR="00E01AF3">
        <w:t>Languages</w:t>
      </w:r>
      <w:bookmarkEnd w:id="8"/>
    </w:p>
    <w:p w14:paraId="7ED6D053" w14:textId="3D5E1EFA" w:rsidR="00B47641" w:rsidRPr="00B47641" w:rsidRDefault="00B47641" w:rsidP="00B47641">
      <w:pPr>
        <w:pStyle w:val="Heading2"/>
      </w:pPr>
      <w:bookmarkStart w:id="9" w:name="_Toc535407107"/>
      <w:r>
        <w:t>The Big Three (Client-Side)</w:t>
      </w:r>
      <w:bookmarkEnd w:id="9"/>
    </w:p>
    <w:p w14:paraId="5F7BFA4C" w14:textId="67FD5374" w:rsidR="00FA4EB0" w:rsidRDefault="00FA4EB0" w:rsidP="000900CD">
      <w:pPr>
        <w:pStyle w:val="Heading3"/>
      </w:pPr>
      <w:bookmarkStart w:id="10" w:name="_Toc535407108"/>
      <w:r>
        <w:t>HTML</w:t>
      </w:r>
      <w:bookmarkEnd w:id="10"/>
    </w:p>
    <w:p w14:paraId="02DE15C4" w14:textId="6AB8735F" w:rsidR="00543F79" w:rsidRPr="00D1716C" w:rsidRDefault="00AE3A20" w:rsidP="00A94228">
      <w:pPr>
        <w:rPr>
          <w:rFonts w:ascii="Times New Roman" w:hAnsi="Times New Roman" w:cs="Times New Roman"/>
        </w:rPr>
      </w:pPr>
      <w:r>
        <w:t>Hyper-Text Markup Language is the baseline layer of the web</w:t>
      </w:r>
      <w:r w:rsidR="00772F4F">
        <w:t>, and present in all webpages</w:t>
      </w:r>
      <w:r>
        <w:t>.</w:t>
      </w:r>
      <w:r w:rsidR="000B2C83">
        <w:t xml:space="preserve"> It is therefore necessary to learn HTML</w:t>
      </w:r>
      <w:r w:rsidR="00154A54">
        <w:t>.</w:t>
      </w:r>
      <w:r w:rsidR="003F6A0D">
        <w:t xml:space="preserve"> It provides the structuring and</w:t>
      </w:r>
      <w:r w:rsidR="00620286">
        <w:t xml:space="preserve"> meaning of the content.</w:t>
      </w:r>
      <w:r w:rsidR="003F6505">
        <w:t xml:space="preserve"> HTML is the “building block”</w:t>
      </w:r>
      <w:r w:rsidR="00E3107B">
        <w:t xml:space="preserve"> of the Web</w:t>
      </w:r>
      <w:sdt>
        <w:sdtPr>
          <w:id w:val="-1075588720"/>
          <w:citation/>
        </w:sdtPr>
        <w:sdtEndPr/>
        <w:sdtContent>
          <w:r w:rsidR="00354C30">
            <w:fldChar w:fldCharType="begin"/>
          </w:r>
          <w:r w:rsidR="00354C30">
            <w:instrText xml:space="preserve"> CITATION W3S \l 1033 </w:instrText>
          </w:r>
          <w:r w:rsidR="00354C30">
            <w:fldChar w:fldCharType="separate"/>
          </w:r>
          <w:r w:rsidR="00354C30">
            <w:rPr>
              <w:noProof/>
            </w:rPr>
            <w:t xml:space="preserve"> (W3Schools)</w:t>
          </w:r>
          <w:r w:rsidR="00354C30">
            <w:fldChar w:fldCharType="end"/>
          </w:r>
        </w:sdtContent>
      </w:sdt>
      <w:r w:rsidR="00E3107B">
        <w:t>.</w:t>
      </w:r>
      <w:r w:rsidR="0017587D">
        <w:t xml:space="preserve"> </w:t>
      </w:r>
      <w:r w:rsidR="0017587D" w:rsidRPr="00AB74C7">
        <w:rPr>
          <w:i/>
        </w:rPr>
        <w:t>Hypertext</w:t>
      </w:r>
      <w:r w:rsidR="009120EB">
        <w:t xml:space="preserve"> </w:t>
      </w:r>
      <w:r w:rsidR="00D436F7">
        <w:t>means text that</w:t>
      </w:r>
      <w:r w:rsidR="00530CD0">
        <w:t xml:space="preserve"> contains links to other</w:t>
      </w:r>
      <w:r w:rsidR="00CD7A83">
        <w:t xml:space="preserve"> </w:t>
      </w:r>
      <w:r w:rsidR="00CD7A83">
        <w:lastRenderedPageBreak/>
        <w:t>content</w:t>
      </w:r>
      <w:r w:rsidR="00287EE3">
        <w:t xml:space="preserve"> either within the same site, or inter-site</w:t>
      </w:r>
      <w:sdt>
        <w:sdtPr>
          <w:id w:val="212473644"/>
          <w:citation/>
        </w:sdtPr>
        <w:sdtEndPr/>
        <w:sdtContent>
          <w:r w:rsidR="00C61265">
            <w:fldChar w:fldCharType="begin"/>
          </w:r>
          <w:r w:rsidR="00C61265">
            <w:instrText xml:space="preserve"> CITATION Moz \l 1033 </w:instrText>
          </w:r>
          <w:r w:rsidR="00C61265">
            <w:fldChar w:fldCharType="separate"/>
          </w:r>
          <w:r w:rsidR="00C61265">
            <w:rPr>
              <w:noProof/>
            </w:rPr>
            <w:t xml:space="preserve"> (Mozilla Foundation)</w:t>
          </w:r>
          <w:r w:rsidR="00C61265">
            <w:fldChar w:fldCharType="end"/>
          </w:r>
        </w:sdtContent>
      </w:sdt>
      <w:r w:rsidR="00287EE3">
        <w:t>.</w:t>
      </w:r>
      <w:r w:rsidR="00CB304A">
        <w:t xml:space="preserve"> Links can go to other pages or to images or files (CSS Stylesheets, </w:t>
      </w:r>
      <w:r w:rsidR="00BC2B43">
        <w:t>JavaScript</w:t>
      </w:r>
      <w:r w:rsidR="00CB304A">
        <w:t xml:space="preserve"> </w:t>
      </w:r>
      <w:r w:rsidR="00BC2B43">
        <w:t>f</w:t>
      </w:r>
      <w:r w:rsidR="00CB304A">
        <w:t>ile</w:t>
      </w:r>
      <w:r w:rsidR="00BC2B43">
        <w:t>s</w:t>
      </w:r>
      <w:r w:rsidR="00CB304A">
        <w:t>)</w:t>
      </w:r>
      <w:r w:rsidR="005E0D8B">
        <w:t xml:space="preserve"> on the same site or across sites.</w:t>
      </w:r>
      <w:r w:rsidR="00AB74C7">
        <w:t xml:space="preserve"> </w:t>
      </w:r>
      <w:r w:rsidR="00AB74C7" w:rsidRPr="00AB74C7">
        <w:rPr>
          <w:i/>
        </w:rPr>
        <w:t>Markup</w:t>
      </w:r>
      <w:r w:rsidR="00AB74C7">
        <w:t xml:space="preserve"> refers to</w:t>
      </w:r>
      <w:r w:rsidR="0040687C">
        <w:t xml:space="preserve"> the tags</w:t>
      </w:r>
      <w:r w:rsidR="00552CEE">
        <w:t xml:space="preserve"> </w:t>
      </w:r>
      <w:r w:rsidR="0040687C">
        <w:t>given to elements on a webpage</w:t>
      </w:r>
      <w:r w:rsidR="00D959A5">
        <w:t>, that is the actual code</w:t>
      </w:r>
      <w:r w:rsidR="00F703A5">
        <w:t>, that tells a browser how the text should be displayed</w:t>
      </w:r>
      <w:r w:rsidR="00D959A5">
        <w:t>.</w:t>
      </w:r>
      <w:r w:rsidR="00552CEE">
        <w:t xml:space="preserve"> </w:t>
      </w:r>
      <w:r w:rsidR="00EA1083">
        <w:t>An element tag in HTML is always within</w:t>
      </w:r>
      <w:r w:rsidR="004059F7">
        <w:t xml:space="preserve"> </w:t>
      </w:r>
      <w:r w:rsidR="00274780">
        <w:t>a less</w:t>
      </w:r>
      <w:r w:rsidR="00A31EFB">
        <w:t>-</w:t>
      </w:r>
      <w:r w:rsidR="00274780">
        <w:t>th</w:t>
      </w:r>
      <w:r w:rsidR="00F77CCA">
        <w:t>a</w:t>
      </w:r>
      <w:r w:rsidR="00274780">
        <w:t>n sign and a greater</w:t>
      </w:r>
      <w:r w:rsidR="00A31EFB">
        <w:t>-</w:t>
      </w:r>
      <w:r w:rsidR="00274780">
        <w:t>th</w:t>
      </w:r>
      <w:r w:rsidR="007221B2">
        <w:t>a</w:t>
      </w:r>
      <w:r w:rsidR="00274780">
        <w:t>n sign</w:t>
      </w:r>
      <w:r w:rsidR="0025683E">
        <w:t>.</w:t>
      </w:r>
      <w:r w:rsidR="00FD78EF">
        <w:t xml:space="preserve"> </w:t>
      </w:r>
      <w:r w:rsidR="00FA4D69">
        <w:t>Ex:</w:t>
      </w:r>
      <w:r w:rsidR="00D1716C" w:rsidRPr="00D1716C">
        <w:t xml:space="preserve"> </w:t>
      </w:r>
      <w:r w:rsidR="00D1716C" w:rsidRPr="00D1716C">
        <w:rPr>
          <w:rFonts w:ascii="Courier New" w:hAnsi="Courier New" w:cs="Courier New"/>
        </w:rPr>
        <w:t>&lt;</w:t>
      </w:r>
      <w:r w:rsidR="00D1716C">
        <w:rPr>
          <w:rFonts w:ascii="Courier New" w:hAnsi="Courier New" w:cs="Courier New"/>
        </w:rPr>
        <w:t>head</w:t>
      </w:r>
      <w:r w:rsidR="008F36A9" w:rsidRPr="00D1716C">
        <w:rPr>
          <w:rFonts w:ascii="Courier New" w:hAnsi="Courier New" w:cs="Courier New"/>
        </w:rPr>
        <w:t>&gt;</w:t>
      </w:r>
      <w:r w:rsidR="008F36A9" w:rsidRPr="00D1716C">
        <w:rPr>
          <w:rFonts w:ascii="Times New Roman" w:hAnsi="Times New Roman" w:cs="Times New Roman"/>
        </w:rPr>
        <w:t>.</w:t>
      </w:r>
      <w:r w:rsidR="0025683E">
        <w:rPr>
          <w:rFonts w:ascii="Times New Roman" w:hAnsi="Times New Roman" w:cs="Times New Roman"/>
        </w:rPr>
        <w:t xml:space="preserve"> Almost all (there are only a few exceptions)</w:t>
      </w:r>
      <w:r w:rsidR="0065512B">
        <w:rPr>
          <w:rFonts w:ascii="Times New Roman" w:hAnsi="Times New Roman" w:cs="Times New Roman"/>
        </w:rPr>
        <w:t xml:space="preserve"> opening tags, like the head tag</w:t>
      </w:r>
      <w:r w:rsidR="003F2E66">
        <w:rPr>
          <w:rFonts w:ascii="Times New Roman" w:hAnsi="Times New Roman" w:cs="Times New Roman"/>
        </w:rPr>
        <w:t>, need to have a closing tag.</w:t>
      </w:r>
      <w:r w:rsidR="00703350">
        <w:rPr>
          <w:rFonts w:ascii="Times New Roman" w:hAnsi="Times New Roman" w:cs="Times New Roman"/>
        </w:rPr>
        <w:t xml:space="preserve"> Closing tags </w:t>
      </w:r>
      <w:r w:rsidR="008104D5">
        <w:rPr>
          <w:rFonts w:ascii="Times New Roman" w:hAnsi="Times New Roman" w:cs="Times New Roman"/>
        </w:rPr>
        <w:t>are identical to their opening tag, except they</w:t>
      </w:r>
      <w:r w:rsidR="007A7D1A">
        <w:rPr>
          <w:rFonts w:ascii="Times New Roman" w:hAnsi="Times New Roman" w:cs="Times New Roman"/>
        </w:rPr>
        <w:t xml:space="preserve"> </w:t>
      </w:r>
      <w:r w:rsidR="00703350">
        <w:rPr>
          <w:rFonts w:ascii="Times New Roman" w:hAnsi="Times New Roman" w:cs="Times New Roman"/>
        </w:rPr>
        <w:t>have a slash “/”</w:t>
      </w:r>
      <w:r w:rsidR="00150DEA">
        <w:rPr>
          <w:rFonts w:ascii="Times New Roman" w:hAnsi="Times New Roman" w:cs="Times New Roman"/>
        </w:rPr>
        <w:t xml:space="preserve"> </w:t>
      </w:r>
      <w:r w:rsidR="00945C27">
        <w:rPr>
          <w:rFonts w:ascii="Times New Roman" w:hAnsi="Times New Roman" w:cs="Times New Roman"/>
        </w:rPr>
        <w:t>after the less th</w:t>
      </w:r>
      <w:r w:rsidR="007221B2">
        <w:rPr>
          <w:rFonts w:ascii="Times New Roman" w:hAnsi="Times New Roman" w:cs="Times New Roman"/>
        </w:rPr>
        <w:t>a</w:t>
      </w:r>
      <w:r w:rsidR="00945C27">
        <w:rPr>
          <w:rFonts w:ascii="Times New Roman" w:hAnsi="Times New Roman" w:cs="Times New Roman"/>
        </w:rPr>
        <w:t>n symbol.</w:t>
      </w:r>
      <w:r w:rsidR="000D3B3B">
        <w:rPr>
          <w:rFonts w:ascii="Times New Roman" w:hAnsi="Times New Roman" w:cs="Times New Roman"/>
        </w:rPr>
        <w:t xml:space="preserve"> For example, the closing</w:t>
      </w:r>
      <w:r w:rsidR="00032AFB">
        <w:rPr>
          <w:rFonts w:ascii="Times New Roman" w:hAnsi="Times New Roman" w:cs="Times New Roman"/>
        </w:rPr>
        <w:t xml:space="preserve"> tag</w:t>
      </w:r>
      <w:r w:rsidR="00960516">
        <w:rPr>
          <w:rFonts w:ascii="Times New Roman" w:hAnsi="Times New Roman" w:cs="Times New Roman"/>
        </w:rPr>
        <w:t xml:space="preserve"> for the head element would be </w:t>
      </w:r>
      <w:r w:rsidR="00960516" w:rsidRPr="00293102">
        <w:rPr>
          <w:rFonts w:ascii="Courier New" w:hAnsi="Courier New" w:cs="Courier New"/>
        </w:rPr>
        <w:t>&lt;/head&gt;</w:t>
      </w:r>
      <w:r w:rsidR="00293102">
        <w:rPr>
          <w:rFonts w:ascii="Times New Roman" w:hAnsi="Times New Roman" w:cs="Times New Roman"/>
        </w:rPr>
        <w:t>.</w:t>
      </w:r>
      <w:r w:rsidR="00F071DE">
        <w:rPr>
          <w:rFonts w:ascii="Times New Roman" w:hAnsi="Times New Roman" w:cs="Times New Roman"/>
        </w:rPr>
        <w:t xml:space="preserve"> Everything that falls within this </w:t>
      </w:r>
      <w:r w:rsidR="00031282">
        <w:rPr>
          <w:rFonts w:ascii="Times New Roman" w:hAnsi="Times New Roman" w:cs="Times New Roman"/>
        </w:rPr>
        <w:t>element</w:t>
      </w:r>
      <w:r w:rsidR="00E17886">
        <w:rPr>
          <w:rFonts w:ascii="Times New Roman" w:hAnsi="Times New Roman" w:cs="Times New Roman"/>
        </w:rPr>
        <w:t xml:space="preserve"> </w:t>
      </w:r>
      <w:r w:rsidR="00031282">
        <w:rPr>
          <w:rFonts w:ascii="Times New Roman" w:hAnsi="Times New Roman" w:cs="Times New Roman"/>
        </w:rPr>
        <w:t>inherits it.</w:t>
      </w:r>
      <w:r w:rsidR="006C25FA">
        <w:rPr>
          <w:rFonts w:ascii="Times New Roman" w:hAnsi="Times New Roman" w:cs="Times New Roman"/>
        </w:rPr>
        <w:t xml:space="preserve"> For </w:t>
      </w:r>
      <w:r w:rsidR="00543F79">
        <w:rPr>
          <w:rFonts w:ascii="Times New Roman" w:hAnsi="Times New Roman" w:cs="Times New Roman"/>
        </w:rPr>
        <w:t>instance,</w:t>
      </w:r>
      <w:r w:rsidR="006C25FA">
        <w:rPr>
          <w:rFonts w:ascii="Times New Roman" w:hAnsi="Times New Roman" w:cs="Times New Roman"/>
        </w:rPr>
        <w:t xml:space="preserve"> anything within the head tags would be considered part of the “head” of the document, and anything within two “body”</w:t>
      </w:r>
      <w:r w:rsidR="007F5472">
        <w:rPr>
          <w:rFonts w:ascii="Times New Roman" w:hAnsi="Times New Roman" w:cs="Times New Roman"/>
        </w:rPr>
        <w:t xml:space="preserve"> tags would be</w:t>
      </w:r>
      <w:r w:rsidR="000E19DE">
        <w:rPr>
          <w:rFonts w:ascii="Times New Roman" w:hAnsi="Times New Roman" w:cs="Times New Roman"/>
        </w:rPr>
        <w:t xml:space="preserve"> part of the body of the document.</w:t>
      </w:r>
      <w:r w:rsidR="006D5384">
        <w:rPr>
          <w:rFonts w:ascii="Times New Roman" w:hAnsi="Times New Roman" w:cs="Times New Roman"/>
        </w:rPr>
        <w:t xml:space="preserve"> </w:t>
      </w:r>
      <w:r w:rsidR="009378E8">
        <w:rPr>
          <w:rFonts w:ascii="Times New Roman" w:hAnsi="Times New Roman" w:cs="Times New Roman"/>
        </w:rPr>
        <w:t>Different HTML tags include</w:t>
      </w:r>
      <w:r w:rsidR="00EF53C8">
        <w:rPr>
          <w:rFonts w:ascii="Times New Roman" w:hAnsi="Times New Roman" w:cs="Times New Roman"/>
        </w:rPr>
        <w:t>:</w:t>
      </w:r>
      <w:r w:rsidR="007E4383">
        <w:rPr>
          <w:rFonts w:ascii="Times New Roman" w:hAnsi="Times New Roman" w:cs="Times New Roman"/>
        </w:rPr>
        <w:t xml:space="preserve"> </w:t>
      </w:r>
      <w:r w:rsidR="00707B7F" w:rsidRPr="009F6EBC">
        <w:rPr>
          <w:rFonts w:ascii="Courier New" w:hAnsi="Courier New" w:cs="Courier New"/>
        </w:rPr>
        <w:t>&lt;link&gt;</w:t>
      </w:r>
      <w:r w:rsidR="00707B7F">
        <w:rPr>
          <w:rFonts w:ascii="Times New Roman" w:hAnsi="Times New Roman" w:cs="Times New Roman"/>
        </w:rPr>
        <w:t xml:space="preserve"> which defines a link, </w:t>
      </w:r>
      <w:r w:rsidR="00707B7F" w:rsidRPr="009F6EBC">
        <w:rPr>
          <w:rFonts w:ascii="Courier New" w:hAnsi="Courier New" w:cs="Courier New"/>
        </w:rPr>
        <w:t>&lt;body&gt;</w:t>
      </w:r>
      <w:r w:rsidR="00707B7F">
        <w:rPr>
          <w:rFonts w:ascii="Times New Roman" w:hAnsi="Times New Roman" w:cs="Times New Roman"/>
        </w:rPr>
        <w:t xml:space="preserve">, which defines the body of the document, </w:t>
      </w:r>
      <w:r w:rsidR="00823071" w:rsidRPr="009F6EBC">
        <w:rPr>
          <w:rFonts w:ascii="Courier New" w:hAnsi="Courier New" w:cs="Courier New"/>
        </w:rPr>
        <w:t>&lt;b&gt;</w:t>
      </w:r>
      <w:r w:rsidR="00823071">
        <w:rPr>
          <w:rFonts w:ascii="Times New Roman" w:hAnsi="Times New Roman" w:cs="Times New Roman"/>
        </w:rPr>
        <w:t xml:space="preserve">, which defines a bold section, </w:t>
      </w:r>
      <w:r w:rsidR="006E1EC3" w:rsidRPr="009F6EBC">
        <w:rPr>
          <w:rFonts w:ascii="Courier New" w:hAnsi="Courier New" w:cs="Courier New"/>
        </w:rPr>
        <w:t>&lt;</w:t>
      </w:r>
      <w:proofErr w:type="spellStart"/>
      <w:r w:rsidR="006E1EC3" w:rsidRPr="009F6EBC">
        <w:rPr>
          <w:rFonts w:ascii="Courier New" w:hAnsi="Courier New" w:cs="Courier New"/>
        </w:rPr>
        <w:t>em</w:t>
      </w:r>
      <w:proofErr w:type="spellEnd"/>
      <w:r w:rsidR="006E1EC3" w:rsidRPr="009F6EBC">
        <w:rPr>
          <w:rFonts w:ascii="Courier New" w:hAnsi="Courier New" w:cs="Courier New"/>
        </w:rPr>
        <w:t>&gt;</w:t>
      </w:r>
      <w:r w:rsidR="006E1EC3">
        <w:rPr>
          <w:rFonts w:ascii="Times New Roman" w:hAnsi="Times New Roman" w:cs="Times New Roman"/>
        </w:rPr>
        <w:t>, which declares emphasis (by default in the form of italic text).</w:t>
      </w:r>
      <w:r w:rsidR="00D73389">
        <w:rPr>
          <w:rFonts w:ascii="Times New Roman" w:hAnsi="Times New Roman" w:cs="Times New Roman"/>
        </w:rPr>
        <w:t xml:space="preserve"> As you can see, HTML </w:t>
      </w:r>
      <w:r w:rsidR="00890227">
        <w:rPr>
          <w:rFonts w:ascii="Times New Roman" w:hAnsi="Times New Roman" w:cs="Times New Roman"/>
        </w:rPr>
        <w:t xml:space="preserve">and its </w:t>
      </w:r>
      <w:r w:rsidR="00D73389">
        <w:rPr>
          <w:rFonts w:ascii="Times New Roman" w:hAnsi="Times New Roman" w:cs="Times New Roman"/>
        </w:rPr>
        <w:t>tags are typically self-explanatory. They are used on practically all websites as a base</w:t>
      </w:r>
      <w:r w:rsidR="00416DAB">
        <w:rPr>
          <w:rFonts w:ascii="Times New Roman" w:hAnsi="Times New Roman" w:cs="Times New Roman"/>
        </w:rPr>
        <w:t xml:space="preserve"> structure to </w:t>
      </w:r>
      <w:r w:rsidR="004438A0">
        <w:rPr>
          <w:rFonts w:ascii="Times New Roman" w:hAnsi="Times New Roman" w:cs="Times New Roman"/>
        </w:rPr>
        <w:t xml:space="preserve">simply </w:t>
      </w:r>
      <w:r w:rsidR="00416DAB">
        <w:rPr>
          <w:rFonts w:ascii="Times New Roman" w:hAnsi="Times New Roman" w:cs="Times New Roman"/>
        </w:rPr>
        <w:t>define the different parts of the</w:t>
      </w:r>
      <w:r w:rsidR="00A0299C" w:rsidRPr="00A0299C">
        <w:rPr>
          <w:rFonts w:ascii="Times New Roman" w:hAnsi="Times New Roman" w:cs="Times New Roman"/>
        </w:rPr>
        <w:t xml:space="preserve"> page.</w:t>
      </w:r>
    </w:p>
    <w:p w14:paraId="323E148B" w14:textId="38C1FD61" w:rsidR="00FA4EB0" w:rsidRDefault="00FA4EB0" w:rsidP="000900CD">
      <w:pPr>
        <w:pStyle w:val="Heading3"/>
      </w:pPr>
      <w:bookmarkStart w:id="11" w:name="_Toc535407109"/>
      <w:r>
        <w:t>CSS</w:t>
      </w:r>
      <w:bookmarkEnd w:id="11"/>
    </w:p>
    <w:p w14:paraId="55AE9B55" w14:textId="54F8FC71" w:rsidR="006424E1" w:rsidRDefault="006424E1" w:rsidP="006424E1">
      <w:r>
        <w:t>Cascading Style Sheets</w:t>
      </w:r>
      <w:r w:rsidR="000E2985">
        <w:t xml:space="preserve"> is the most common styling language in web development.</w:t>
      </w:r>
      <w:r w:rsidR="008D232E">
        <w:t xml:space="preserve"> Almost all project</w:t>
      </w:r>
      <w:r w:rsidR="006D724A">
        <w:t>s</w:t>
      </w:r>
      <w:r w:rsidR="008D232E">
        <w:t xml:space="preserve"> use it.</w:t>
      </w:r>
      <w:r w:rsidR="007A5B36">
        <w:t xml:space="preserve"> </w:t>
      </w:r>
      <w:r w:rsidR="000F205D">
        <w:t xml:space="preserve">CSS describes the </w:t>
      </w:r>
      <w:r w:rsidR="004E7256">
        <w:t>appearance</w:t>
      </w:r>
      <w:r w:rsidR="009B0A51">
        <w:t xml:space="preserve"> and defines the design</w:t>
      </w:r>
      <w:r w:rsidR="004E7256">
        <w:t xml:space="preserve"> of the web </w:t>
      </w:r>
      <w:r w:rsidR="009B0A51">
        <w:t>page.</w:t>
      </w:r>
    </w:p>
    <w:p w14:paraId="7D0836B6" w14:textId="5A814239" w:rsidR="001E01C5" w:rsidRDefault="001E01C5" w:rsidP="006424E1">
      <w:r>
        <w:t xml:space="preserve">CSS can be </w:t>
      </w:r>
      <w:r w:rsidR="005F78EF">
        <w:t>in a separate “.</w:t>
      </w:r>
      <w:proofErr w:type="spellStart"/>
      <w:r w:rsidR="005F78EF">
        <w:t>css</w:t>
      </w:r>
      <w:proofErr w:type="spellEnd"/>
      <w:r w:rsidR="005F78EF">
        <w:t xml:space="preserve">” file </w:t>
      </w:r>
      <w:r>
        <w:t xml:space="preserve">linked to through </w:t>
      </w:r>
      <w:r w:rsidR="005F78EF">
        <w:t xml:space="preserve">an </w:t>
      </w:r>
      <w:r>
        <w:t>HTML</w:t>
      </w:r>
      <w:r w:rsidR="005F78EF">
        <w:t xml:space="preserve"> </w:t>
      </w:r>
      <w:r w:rsidR="005F78EF" w:rsidRPr="00193565">
        <w:rPr>
          <w:rFonts w:ascii="Courier New" w:hAnsi="Courier New" w:cs="Courier New"/>
        </w:rPr>
        <w:t>&lt;link&gt;</w:t>
      </w:r>
      <w:r w:rsidR="005F78EF">
        <w:t xml:space="preserve"> tag</w:t>
      </w:r>
      <w:r>
        <w:t xml:space="preserve"> or imbedded directly into the HTML document</w:t>
      </w:r>
      <w:r w:rsidR="00FA1E6D">
        <w:t xml:space="preserve"> with the </w:t>
      </w:r>
      <w:r w:rsidR="0062192C" w:rsidRPr="0062192C">
        <w:rPr>
          <w:rFonts w:ascii="Courier New" w:hAnsi="Courier New" w:cs="Courier New"/>
        </w:rPr>
        <w:t>&lt;</w:t>
      </w:r>
      <w:r w:rsidR="00FA1E6D" w:rsidRPr="0062192C">
        <w:rPr>
          <w:rFonts w:ascii="Courier New" w:hAnsi="Courier New" w:cs="Courier New"/>
        </w:rPr>
        <w:t>style</w:t>
      </w:r>
      <w:r w:rsidR="0062192C" w:rsidRPr="0062192C">
        <w:rPr>
          <w:rFonts w:ascii="Courier New" w:hAnsi="Courier New" w:cs="Courier New"/>
        </w:rPr>
        <w:t>&gt;</w:t>
      </w:r>
      <w:r w:rsidR="00FA1E6D">
        <w:t xml:space="preserve"> </w:t>
      </w:r>
      <w:r w:rsidR="003A68E4">
        <w:t>tag</w:t>
      </w:r>
      <w:r w:rsidR="00FA1E6D">
        <w:t>.</w:t>
      </w:r>
      <w:r w:rsidR="005C4B96">
        <w:t xml:space="preserve"> However, because of a developer </w:t>
      </w:r>
      <w:r w:rsidR="00C82F26">
        <w:t>fundamental</w:t>
      </w:r>
      <w:r w:rsidR="005C4B96">
        <w:t xml:space="preserve"> </w:t>
      </w:r>
      <w:r w:rsidR="00FF13D0">
        <w:t xml:space="preserve">often </w:t>
      </w:r>
      <w:r w:rsidR="005C4B96">
        <w:t xml:space="preserve">called </w:t>
      </w:r>
      <w:r w:rsidR="00FF13D0">
        <w:t>‘</w:t>
      </w:r>
      <w:r w:rsidR="000D1F41">
        <w:t>separation</w:t>
      </w:r>
      <w:r w:rsidR="00FF13D0">
        <w:t xml:space="preserve"> of concerns</w:t>
      </w:r>
      <w:r w:rsidR="009A1FE9">
        <w:t>,</w:t>
      </w:r>
      <w:r w:rsidR="00FF13D0">
        <w:t>’</w:t>
      </w:r>
      <w:r w:rsidR="00E11FA2">
        <w:t xml:space="preserve"> it is considered </w:t>
      </w:r>
      <w:r w:rsidR="00103A5C">
        <w:t>a</w:t>
      </w:r>
      <w:r w:rsidR="005960B7">
        <w:t xml:space="preserve"> </w:t>
      </w:r>
      <w:r w:rsidR="00E11FA2">
        <w:t>better practice</w:t>
      </w:r>
      <w:r w:rsidR="00C82F26">
        <w:t xml:space="preserve"> to</w:t>
      </w:r>
      <w:r w:rsidR="00E631D1">
        <w:t xml:space="preserve"> keep your CSS in a </w:t>
      </w:r>
      <w:r w:rsidR="00E11CBF">
        <w:t>separate</w:t>
      </w:r>
      <w:r w:rsidR="00E631D1">
        <w:t xml:space="preserve"> document</w:t>
      </w:r>
      <w:r w:rsidR="00FD265A">
        <w:t>, and not within the same</w:t>
      </w:r>
      <w:r w:rsidR="00C82F26">
        <w:t xml:space="preserve"> </w:t>
      </w:r>
      <w:r w:rsidR="00AB71E4">
        <w:t>document as your HTML</w:t>
      </w:r>
      <w:r w:rsidR="004B5412">
        <w:t xml:space="preserve"> code</w:t>
      </w:r>
      <w:sdt>
        <w:sdtPr>
          <w:id w:val="703984597"/>
          <w:citation/>
        </w:sdtPr>
        <w:sdtEndPr/>
        <w:sdtContent>
          <w:r w:rsidR="00A83AE0">
            <w:fldChar w:fldCharType="begin"/>
          </w:r>
          <w:r w:rsidR="00A83AE0">
            <w:instrText xml:space="preserve"> CITATION Nea18 \l 1033 </w:instrText>
          </w:r>
          <w:r w:rsidR="00A83AE0">
            <w:fldChar w:fldCharType="separate"/>
          </w:r>
          <w:r w:rsidR="00A83AE0">
            <w:rPr>
              <w:noProof/>
            </w:rPr>
            <w:t xml:space="preserve"> (Neagoie)</w:t>
          </w:r>
          <w:r w:rsidR="00A83AE0">
            <w:fldChar w:fldCharType="end"/>
          </w:r>
        </w:sdtContent>
      </w:sdt>
      <w:r w:rsidR="00AB71E4">
        <w:t>.</w:t>
      </w:r>
    </w:p>
    <w:p w14:paraId="2B9660F1" w14:textId="1CCCEE00" w:rsidR="00E67FE3" w:rsidRDefault="002412DE" w:rsidP="006424E1">
      <w:r>
        <w:t>When coding CSS, an HTML element is first declared</w:t>
      </w:r>
      <w:r w:rsidR="00607D62">
        <w:t xml:space="preserve"> </w:t>
      </w:r>
      <w:r w:rsidR="00D0363B">
        <w:t>and the CSS properties to be applied to it are then</w:t>
      </w:r>
      <w:r w:rsidR="0081368C">
        <w:t xml:space="preserve"> declared</w:t>
      </w:r>
      <w:r w:rsidR="00607D62">
        <w:t xml:space="preserve"> within brackets</w:t>
      </w:r>
      <w:r w:rsidR="006F28EF">
        <w:t>.</w:t>
      </w:r>
      <w:r w:rsidR="005F3374">
        <w:t xml:space="preserve"> </w:t>
      </w:r>
      <w:r w:rsidR="009D0A67">
        <w:t>In example, s</w:t>
      </w:r>
      <w:r w:rsidR="00607D62">
        <w:t>ay you wanted your paragraph</w:t>
      </w:r>
      <w:r w:rsidR="00C948B3">
        <w:t xml:space="preserve"> text</w:t>
      </w:r>
      <w:r w:rsidR="00607D62">
        <w:t xml:space="preserve"> to be</w:t>
      </w:r>
      <w:r w:rsidR="004751C0">
        <w:t xml:space="preserve"> centered on the page </w:t>
      </w:r>
      <w:r w:rsidR="00851DDB">
        <w:t>and</w:t>
      </w:r>
      <w:r w:rsidR="004D6FC4">
        <w:t xml:space="preserve"> </w:t>
      </w:r>
      <w:r w:rsidR="00465377">
        <w:t>aqua</w:t>
      </w:r>
      <w:r w:rsidR="002B0D69">
        <w:t xml:space="preserve"> it would look as follows:</w:t>
      </w:r>
    </w:p>
    <w:bookmarkStart w:id="12" w:name="_MON_1605958352"/>
    <w:bookmarkEnd w:id="12"/>
    <w:p w14:paraId="7CD33DDB" w14:textId="70008173" w:rsidR="002102CD" w:rsidRPr="006424E1" w:rsidRDefault="00010B69" w:rsidP="006424E1">
      <w:r>
        <w:rPr>
          <w:noProof/>
        </w:rPr>
        <w:object w:dxaOrig="9360" w:dyaOrig="1080" w14:anchorId="6DD1FC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pt;height:54pt;mso-width-percent:0;mso-height-percent:0;mso-width-percent:0;mso-height-percent:0" o:ole="">
            <v:imagedata r:id="rId13" o:title=""/>
          </v:shape>
          <o:OLEObject Type="Embed" ProgID="Word.Document.12" ShapeID="_x0000_i1025" DrawAspect="Content" ObjectID="_1613459725" r:id="rId14">
            <o:FieldCodes>\s</o:FieldCodes>
          </o:OLEObject>
        </w:object>
      </w:r>
    </w:p>
    <w:p w14:paraId="76E06E1A" w14:textId="049DBDC5" w:rsidR="00B62AD8" w:rsidRDefault="00B62AD8" w:rsidP="00B62AD8">
      <w:r>
        <w:t>Common CSS</w:t>
      </w:r>
      <w:r w:rsidR="00CC1FB4">
        <w:t xml:space="preserve"> properties</w:t>
      </w:r>
      <w:r w:rsidR="00822631">
        <w:t xml:space="preserve"> include</w:t>
      </w:r>
      <w:r w:rsidR="00A61CA1">
        <w:t xml:space="preserve"> </w:t>
      </w:r>
      <w:r w:rsidR="00A61CA1" w:rsidRPr="00D15937">
        <w:rPr>
          <w:rStyle w:val="CodeChar"/>
        </w:rPr>
        <w:t>font-size</w:t>
      </w:r>
      <w:r w:rsidR="00A61CA1">
        <w:t xml:space="preserve">, </w:t>
      </w:r>
      <w:r w:rsidR="00EF358B" w:rsidRPr="00D15937">
        <w:rPr>
          <w:rStyle w:val="CodeChar"/>
        </w:rPr>
        <w:t>font-style</w:t>
      </w:r>
      <w:r w:rsidR="00EF358B">
        <w:t xml:space="preserve"> (what font the text is), </w:t>
      </w:r>
      <w:r w:rsidR="00914363" w:rsidRPr="00D15937">
        <w:rPr>
          <w:rStyle w:val="CodeChar"/>
        </w:rPr>
        <w:t>background-image</w:t>
      </w:r>
      <w:r w:rsidR="001B7700">
        <w:t xml:space="preserve">, </w:t>
      </w:r>
      <w:r w:rsidR="00984F03">
        <w:t xml:space="preserve">and </w:t>
      </w:r>
      <w:r w:rsidR="001B7700" w:rsidRPr="00D15937">
        <w:rPr>
          <w:rStyle w:val="CodeChar"/>
        </w:rPr>
        <w:t>padding</w:t>
      </w:r>
      <w:r w:rsidR="001B7700" w:rsidRPr="00D15937">
        <w:t xml:space="preserve"> </w:t>
      </w:r>
      <w:r w:rsidR="001B7700">
        <w:t>(is followed by a value and declares how much space is around an element)</w:t>
      </w:r>
      <w:r w:rsidR="00291FD0">
        <w:t>.</w:t>
      </w:r>
    </w:p>
    <w:p w14:paraId="3285D6E1" w14:textId="6703C223" w:rsidR="00B15BA6" w:rsidRDefault="00680A52" w:rsidP="00B62AD8">
      <w:r>
        <w:lastRenderedPageBreak/>
        <w:t>There also exist CSS Animations, a more complex CSS module,</w:t>
      </w:r>
      <w:r w:rsidR="00B15BA6">
        <w:t xml:space="preserve"> which allow for the </w:t>
      </w:r>
      <w:r w:rsidR="00414B59">
        <w:t>simple animat</w:t>
      </w:r>
      <w:r w:rsidR="004E50FF">
        <w:t>ion</w:t>
      </w:r>
      <w:r w:rsidR="00414B59">
        <w:t xml:space="preserve"> of web </w:t>
      </w:r>
      <w:r w:rsidR="00B309FE">
        <w:t>elements</w:t>
      </w:r>
      <w:sdt>
        <w:sdtPr>
          <w:id w:val="1548483666"/>
          <w:citation/>
        </w:sdtPr>
        <w:sdtEndPr/>
        <w:sdtContent>
          <w:r w:rsidR="00522CC0">
            <w:fldChar w:fldCharType="begin"/>
          </w:r>
          <w:r w:rsidR="00522CC0">
            <w:instrText xml:space="preserve"> CITATION Byt18 \l 1033 </w:instrText>
          </w:r>
          <w:r w:rsidR="00522CC0">
            <w:fldChar w:fldCharType="separate"/>
          </w:r>
          <w:r w:rsidR="00522CC0">
            <w:rPr>
              <w:noProof/>
            </w:rPr>
            <w:t xml:space="preserve"> (Bytyqi)</w:t>
          </w:r>
          <w:r w:rsidR="00522CC0">
            <w:fldChar w:fldCharType="end"/>
          </w:r>
        </w:sdtContent>
      </w:sdt>
      <w:r w:rsidR="00D669CB">
        <w:t>, such as</w:t>
      </w:r>
      <w:r w:rsidR="00922B6C">
        <w:t xml:space="preserve"> having an element “slide-in,” or “ease-in”</w:t>
      </w:r>
      <w:r w:rsidR="00823A72">
        <w:t xml:space="preserve"> from </w:t>
      </w:r>
      <w:r w:rsidR="00930FD3">
        <w:t>the</w:t>
      </w:r>
      <w:r w:rsidR="00823A72">
        <w:t xml:space="preserve"> side of the page.</w:t>
      </w:r>
    </w:p>
    <w:p w14:paraId="163BA9B6" w14:textId="68A73551" w:rsidR="00A7131D" w:rsidRDefault="00854F76" w:rsidP="006C684B">
      <w:r>
        <w:t>Without CSS, there would be nothing to tell the browser how your HTML elements will be displayed, and so it is an essential part of every website.</w:t>
      </w:r>
    </w:p>
    <w:p w14:paraId="2B2AEB12" w14:textId="1C514CAA" w:rsidR="0079382E" w:rsidRDefault="0079382E" w:rsidP="000900CD">
      <w:pPr>
        <w:pStyle w:val="Heading3"/>
        <w:rPr>
          <w:i/>
        </w:rPr>
      </w:pPr>
      <w:bookmarkStart w:id="13" w:name="_Toc535407110"/>
      <w:r>
        <w:t>JavaScript</w:t>
      </w:r>
      <w:bookmarkEnd w:id="13"/>
    </w:p>
    <w:p w14:paraId="730E2BE2" w14:textId="77777777" w:rsidR="00A31EFB" w:rsidRDefault="00F556BC" w:rsidP="00286C6D">
      <w:r>
        <w:t>JavaScript</w:t>
      </w:r>
      <w:r w:rsidR="002350F0">
        <w:t xml:space="preserve">, commonly abbreviated to </w:t>
      </w:r>
      <w:r w:rsidR="00A24ACC">
        <w:t>JS</w:t>
      </w:r>
      <w:r w:rsidR="002350F0">
        <w:t>,</w:t>
      </w:r>
      <w:r w:rsidR="0048236C">
        <w:t xml:space="preserve"> is considered </w:t>
      </w:r>
      <w:r w:rsidR="00C34129">
        <w:t>one of the three core</w:t>
      </w:r>
      <w:r w:rsidR="00516F8E">
        <w:t xml:space="preserve"> technologies</w:t>
      </w:r>
      <w:r w:rsidR="001D0DC8">
        <w:t xml:space="preserve"> of the web, along with HTML and CSS</w:t>
      </w:r>
      <w:sdt>
        <w:sdtPr>
          <w:id w:val="-694533243"/>
          <w:citation/>
        </w:sdtPr>
        <w:sdtEndPr/>
        <w:sdtContent>
          <w:r w:rsidR="005B39AF">
            <w:fldChar w:fldCharType="begin"/>
          </w:r>
          <w:r w:rsidR="005B39AF">
            <w:instrText xml:space="preserve"> CITATION W3S \l 1033 </w:instrText>
          </w:r>
          <w:r w:rsidR="005B39AF">
            <w:fldChar w:fldCharType="separate"/>
          </w:r>
          <w:r w:rsidR="005B39AF">
            <w:rPr>
              <w:noProof/>
            </w:rPr>
            <w:t xml:space="preserve"> (W3Schools)</w:t>
          </w:r>
          <w:r w:rsidR="005B39AF">
            <w:fldChar w:fldCharType="end"/>
          </w:r>
        </w:sdtContent>
      </w:sdt>
      <w:r w:rsidR="001D0DC8">
        <w:t>.</w:t>
      </w:r>
      <w:r w:rsidR="00C50011">
        <w:t xml:space="preserve"> It is a </w:t>
      </w:r>
      <w:r w:rsidR="007E4BEF">
        <w:t>client-side</w:t>
      </w:r>
      <w:r w:rsidR="00C50011">
        <w:t xml:space="preserve"> language that is used to declare how webpages behave when certain events are triggered</w:t>
      </w:r>
      <w:sdt>
        <w:sdtPr>
          <w:id w:val="-476145147"/>
          <w:citation/>
        </w:sdtPr>
        <w:sdtEndPr/>
        <w:sdtContent>
          <w:r w:rsidR="005B39AF">
            <w:fldChar w:fldCharType="begin"/>
          </w:r>
          <w:r w:rsidR="005B39AF">
            <w:instrText xml:space="preserve"> CITATION Moz \l 1033 </w:instrText>
          </w:r>
          <w:r w:rsidR="005B39AF">
            <w:fldChar w:fldCharType="separate"/>
          </w:r>
          <w:r w:rsidR="005B39AF">
            <w:rPr>
              <w:noProof/>
            </w:rPr>
            <w:t xml:space="preserve"> (Mozilla Foundation)</w:t>
          </w:r>
          <w:r w:rsidR="005B39AF">
            <w:fldChar w:fldCharType="end"/>
          </w:r>
        </w:sdtContent>
      </w:sdt>
      <w:r w:rsidR="00C50011">
        <w:t xml:space="preserve">. </w:t>
      </w:r>
      <w:r w:rsidR="009660DD">
        <w:t>E.g.</w:t>
      </w:r>
      <w:r w:rsidR="00C50011">
        <w:t>; what happens when you click on a button,</w:t>
      </w:r>
      <w:r w:rsidR="004D4185">
        <w:t xml:space="preserve"> or hover over some element of the page.</w:t>
      </w:r>
      <w:r w:rsidR="00314835">
        <w:t xml:space="preserve"> </w:t>
      </w:r>
      <w:r w:rsidR="001036C2">
        <w:t>When a web page does something more than just displaying static information, it is often</w:t>
      </w:r>
      <w:r w:rsidR="007648F9">
        <w:t xml:space="preserve"> JavaScript that is powering it</w:t>
      </w:r>
      <w:sdt>
        <w:sdtPr>
          <w:id w:val="1392304914"/>
          <w:citation/>
        </w:sdtPr>
        <w:sdtEndPr/>
        <w:sdtContent>
          <w:r w:rsidR="001A25FA">
            <w:fldChar w:fldCharType="begin"/>
          </w:r>
          <w:r w:rsidR="001A25FA">
            <w:instrText xml:space="preserve"> CITATION Moz \l 1033 </w:instrText>
          </w:r>
          <w:r w:rsidR="001A25FA">
            <w:fldChar w:fldCharType="separate"/>
          </w:r>
          <w:r w:rsidR="001A25FA">
            <w:rPr>
              <w:noProof/>
            </w:rPr>
            <w:t xml:space="preserve"> (Mozilla Foundation)</w:t>
          </w:r>
          <w:r w:rsidR="001A25FA">
            <w:fldChar w:fldCharType="end"/>
          </w:r>
        </w:sdtContent>
      </w:sdt>
      <w:r w:rsidR="007648F9">
        <w:t xml:space="preserve">. </w:t>
      </w:r>
      <w:r w:rsidR="00291ED3">
        <w:t xml:space="preserve">Other features of </w:t>
      </w:r>
      <w:r w:rsidR="00314835">
        <w:t xml:space="preserve">JS </w:t>
      </w:r>
      <w:r w:rsidR="00291ED3">
        <w:t>include</w:t>
      </w:r>
      <w:r w:rsidR="00314835">
        <w:t xml:space="preserve"> stor</w:t>
      </w:r>
      <w:r w:rsidR="00105C66">
        <w:t>ing</w:t>
      </w:r>
      <w:r w:rsidR="00314835">
        <w:t xml:space="preserve"> information inside variables</w:t>
      </w:r>
      <w:r w:rsidR="00105C66">
        <w:t xml:space="preserve"> and</w:t>
      </w:r>
      <w:r w:rsidR="007E6D78">
        <w:t xml:space="preserve"> </w:t>
      </w:r>
      <w:r w:rsidR="007303D0">
        <w:t>committing</w:t>
      </w:r>
      <w:r w:rsidR="003C3FFB">
        <w:t xml:space="preserve"> operations on strings</w:t>
      </w:r>
      <w:sdt>
        <w:sdtPr>
          <w:id w:val="-1597933713"/>
          <w:citation/>
        </w:sdtPr>
        <w:sdtEndPr/>
        <w:sdtContent>
          <w:r w:rsidR="00FE5EB4">
            <w:fldChar w:fldCharType="begin"/>
          </w:r>
          <w:r w:rsidR="00A664EA">
            <w:instrText xml:space="preserve">CITATION Cod \l 1033 </w:instrText>
          </w:r>
          <w:r w:rsidR="00FE5EB4">
            <w:fldChar w:fldCharType="separate"/>
          </w:r>
          <w:r w:rsidR="00A664EA">
            <w:rPr>
              <w:noProof/>
            </w:rPr>
            <w:t xml:space="preserve"> (Codeacademy)</w:t>
          </w:r>
          <w:r w:rsidR="00FE5EB4">
            <w:fldChar w:fldCharType="end"/>
          </w:r>
        </w:sdtContent>
      </w:sdt>
      <w:r w:rsidR="00704811">
        <w:t>.</w:t>
      </w:r>
      <w:r w:rsidR="00A61822">
        <w:t xml:space="preserve"> </w:t>
      </w:r>
    </w:p>
    <w:p w14:paraId="5B0714D2" w14:textId="4F15EDA8" w:rsidR="00286C6D" w:rsidRDefault="00A61822" w:rsidP="00286C6D">
      <w:r>
        <w:t>A common use of JavaScript is to run logic tests</w:t>
      </w:r>
      <w:r w:rsidR="00257400">
        <w:t>.</w:t>
      </w:r>
      <w:r w:rsidR="00924829">
        <w:t xml:space="preserve"> A logic test in JavaScript can be, for example, checking if something is equal to another thing</w:t>
      </w:r>
      <w:r w:rsidR="00DA31F7">
        <w:t xml:space="preserve"> and completing an action</w:t>
      </w:r>
      <w:r w:rsidR="00F06EA1">
        <w:t xml:space="preserve"> on the page</w:t>
      </w:r>
      <w:r w:rsidR="00DA31F7">
        <w:t>.</w:t>
      </w:r>
      <w:r w:rsidR="00FF3AAC">
        <w:t xml:space="preserve"> JavaScript can also be used to do math</w:t>
      </w:r>
      <w:r w:rsidR="001840EC">
        <w:t xml:space="preserve"> </w:t>
      </w:r>
      <w:r w:rsidR="00A31EFB">
        <w:t xml:space="preserve">with </w:t>
      </w:r>
      <w:r w:rsidR="001840EC">
        <w:t xml:space="preserve">certain </w:t>
      </w:r>
      <w:r w:rsidR="00FF0F93">
        <w:t>variables and</w:t>
      </w:r>
      <w:r w:rsidR="001840EC">
        <w:t xml:space="preserve"> make</w:t>
      </w:r>
      <w:r w:rsidR="0034641E">
        <w:t xml:space="preserve"> calculators</w:t>
      </w:r>
      <w:sdt>
        <w:sdtPr>
          <w:id w:val="-1318411377"/>
          <w:citation/>
        </w:sdtPr>
        <w:sdtEndPr/>
        <w:sdtContent>
          <w:r w:rsidR="00170156">
            <w:fldChar w:fldCharType="begin"/>
          </w:r>
          <w:r w:rsidR="00170156">
            <w:instrText xml:space="preserve"> CITATION Cod \l 1033 </w:instrText>
          </w:r>
          <w:r w:rsidR="00170156">
            <w:fldChar w:fldCharType="separate"/>
          </w:r>
          <w:r w:rsidR="00170156">
            <w:rPr>
              <w:noProof/>
            </w:rPr>
            <w:t xml:space="preserve"> (Codeacademy)</w:t>
          </w:r>
          <w:r w:rsidR="00170156">
            <w:fldChar w:fldCharType="end"/>
          </w:r>
        </w:sdtContent>
      </w:sdt>
      <w:r w:rsidR="0034641E">
        <w:t>.</w:t>
      </w:r>
      <w:r w:rsidR="00D8505D">
        <w:t xml:space="preserve"> </w:t>
      </w:r>
    </w:p>
    <w:p w14:paraId="1382EAE1" w14:textId="7415A619" w:rsidR="00320611" w:rsidRDefault="00320611" w:rsidP="00286C6D">
      <w:r>
        <w:t xml:space="preserve">JavaScript follows a more complicated syntax then the other two base web </w:t>
      </w:r>
      <w:r w:rsidR="00E511B4">
        <w:t>languages</w:t>
      </w:r>
      <w:r w:rsidR="0092401C">
        <w:t>,</w:t>
      </w:r>
      <w:r w:rsidR="00730A55">
        <w:t xml:space="preserve"> HTML and CSS,</w:t>
      </w:r>
      <w:r w:rsidR="0092401C">
        <w:t xml:space="preserve"> and</w:t>
      </w:r>
      <w:r w:rsidR="00DD704B">
        <w:t xml:space="preserve"> so</w:t>
      </w:r>
      <w:r w:rsidR="0092401C">
        <w:t xml:space="preserve"> more time will need to be put into learning it then</w:t>
      </w:r>
      <w:r w:rsidR="00CF7482">
        <w:t xml:space="preserve"> with</w:t>
      </w:r>
      <w:r w:rsidR="00413E15">
        <w:t xml:space="preserve"> the other two </w:t>
      </w:r>
      <w:r w:rsidR="00730A55">
        <w:t>simpler languages</w:t>
      </w:r>
      <w:r w:rsidR="00413E15">
        <w:t>.</w:t>
      </w:r>
      <w:r w:rsidR="005A39F9">
        <w:t xml:space="preserve"> </w:t>
      </w:r>
      <w:r w:rsidR="00677D19">
        <w:t xml:space="preserve">However, </w:t>
      </w:r>
      <w:proofErr w:type="gramStart"/>
      <w:r w:rsidR="005A39F9">
        <w:t>It’s</w:t>
      </w:r>
      <w:proofErr w:type="gramEnd"/>
      <w:r w:rsidR="005A39F9">
        <w:t xml:space="preserve"> complexity</w:t>
      </w:r>
      <w:r w:rsidR="00902DB6">
        <w:t xml:space="preserve"> is</w:t>
      </w:r>
      <w:r w:rsidR="00677D19">
        <w:t xml:space="preserve"> worth it</w:t>
      </w:r>
      <w:r w:rsidR="009431CC">
        <w:t xml:space="preserve"> as with JavaScript webpages can become much more interactive and fluid.</w:t>
      </w:r>
    </w:p>
    <w:p w14:paraId="1AE431FB" w14:textId="751C2F67" w:rsidR="007C0157" w:rsidRDefault="007C0157" w:rsidP="007C0157">
      <w:pPr>
        <w:pStyle w:val="Heading2"/>
      </w:pPr>
      <w:bookmarkStart w:id="14" w:name="_Toc535407111"/>
      <w:r>
        <w:t>Server-Side</w:t>
      </w:r>
      <w:bookmarkEnd w:id="14"/>
    </w:p>
    <w:p w14:paraId="55538252" w14:textId="0579AC8F" w:rsidR="00D56E05" w:rsidRDefault="00D56E05" w:rsidP="00D56E05">
      <w:pPr>
        <w:pStyle w:val="Heading3"/>
      </w:pPr>
      <w:bookmarkStart w:id="15" w:name="_Toc535407112"/>
      <w:r>
        <w:t>Databases</w:t>
      </w:r>
      <w:bookmarkEnd w:id="15"/>
    </w:p>
    <w:p w14:paraId="5C6DB2F3" w14:textId="0B0BFDC0" w:rsidR="00F21E4C" w:rsidRDefault="002B1FC0" w:rsidP="00D56E05">
      <w:r>
        <w:t>Any sort of organized data or information can be considered a database.</w:t>
      </w:r>
      <w:r w:rsidR="00CB3B2A">
        <w:t xml:space="preserve"> There are two types of databases, Relational and non-Relational</w:t>
      </w:r>
      <w:sdt>
        <w:sdtPr>
          <w:id w:val="-212893693"/>
          <w:citation/>
        </w:sdtPr>
        <w:sdtEndPr/>
        <w:sdtContent>
          <w:r w:rsidR="008A559A">
            <w:fldChar w:fldCharType="begin"/>
          </w:r>
          <w:r w:rsidR="008A559A">
            <w:instrText xml:space="preserve"> CITATION W3S \l 1033 </w:instrText>
          </w:r>
          <w:r w:rsidR="008A559A">
            <w:fldChar w:fldCharType="separate"/>
          </w:r>
          <w:r w:rsidR="008A559A">
            <w:rPr>
              <w:noProof/>
            </w:rPr>
            <w:t xml:space="preserve"> (W3Schools)</w:t>
          </w:r>
          <w:r w:rsidR="008A559A">
            <w:fldChar w:fldCharType="end"/>
          </w:r>
        </w:sdtContent>
      </w:sdt>
      <w:r w:rsidR="00CB3B2A">
        <w:t>.</w:t>
      </w:r>
      <w:r w:rsidR="00B730F9">
        <w:t xml:space="preserve"> </w:t>
      </w:r>
    </w:p>
    <w:p w14:paraId="27DD9496" w14:textId="5B40AA06" w:rsidR="00D56E05" w:rsidRDefault="00B730F9" w:rsidP="00D56E05">
      <w:r>
        <w:t xml:space="preserve">A Relational </w:t>
      </w:r>
      <w:r w:rsidR="005E255B">
        <w:t>Database</w:t>
      </w:r>
      <w:r>
        <w:t xml:space="preserve"> consists of two o</w:t>
      </w:r>
      <w:r w:rsidR="005E255B">
        <w:t>r</w:t>
      </w:r>
      <w:r>
        <w:t xml:space="preserve"> more tables with columns </w:t>
      </w:r>
      <w:r w:rsidR="00181461">
        <w:t>and/</w:t>
      </w:r>
      <w:r>
        <w:t>or rows.</w:t>
      </w:r>
      <w:r w:rsidR="005E255B">
        <w:t xml:space="preserve"> </w:t>
      </w:r>
      <w:r w:rsidR="00F21E4C">
        <w:t xml:space="preserve">For </w:t>
      </w:r>
      <w:r w:rsidR="00F06435">
        <w:t>example,</w:t>
      </w:r>
      <w:r w:rsidR="00F21E4C">
        <w:t xml:space="preserve"> you might have a table called Users. </w:t>
      </w:r>
      <w:r w:rsidR="00F07433">
        <w:t>Within this table there is a</w:t>
      </w:r>
      <w:r w:rsidR="00010828">
        <w:t xml:space="preserve"> </w:t>
      </w:r>
      <w:r w:rsidR="00E47154">
        <w:t>column</w:t>
      </w:r>
      <w:r w:rsidR="00010828">
        <w:t xml:space="preserve"> for ‘date created,’ ‘username,’ and ‘</w:t>
      </w:r>
      <w:r w:rsidR="00174980">
        <w:t>full-name</w:t>
      </w:r>
      <w:r w:rsidR="00010828">
        <w:t>.’</w:t>
      </w:r>
      <w:r w:rsidR="00A20062">
        <w:t xml:space="preserve"> The values (what the column equals) are the rows</w:t>
      </w:r>
      <w:r w:rsidR="00AF4862">
        <w:t xml:space="preserve"> </w:t>
      </w:r>
      <w:sdt>
        <w:sdtPr>
          <w:id w:val="-1835373537"/>
          <w:citation/>
        </w:sdtPr>
        <w:sdtEndPr/>
        <w:sdtContent>
          <w:r w:rsidR="00AF4862">
            <w:fldChar w:fldCharType="begin"/>
          </w:r>
          <w:r w:rsidR="00AF4862">
            <w:instrText xml:space="preserve"> CITATION Nea18 \l 1033 </w:instrText>
          </w:r>
          <w:r w:rsidR="00AF4862">
            <w:fldChar w:fldCharType="separate"/>
          </w:r>
          <w:r w:rsidR="00AF4862">
            <w:rPr>
              <w:noProof/>
            </w:rPr>
            <w:t>(Neagoie)</w:t>
          </w:r>
          <w:r w:rsidR="00AF4862">
            <w:fldChar w:fldCharType="end"/>
          </w:r>
        </w:sdtContent>
      </w:sdt>
      <w:r w:rsidR="00A20062">
        <w:t>.</w:t>
      </w:r>
    </w:p>
    <w:p w14:paraId="5AC79D71" w14:textId="70A29E83" w:rsidR="000B7E44" w:rsidRDefault="000B7E44" w:rsidP="00D56E05">
      <w:r>
        <w:t>A Non-Relational database</w:t>
      </w:r>
      <w:r w:rsidR="00353CB6">
        <w:t>, or a NoSQL Database</w:t>
      </w:r>
      <w:r w:rsidR="007B600B">
        <w:t>, is a sort of unorganized database</w:t>
      </w:r>
      <w:r w:rsidR="00E56778">
        <w:t>.</w:t>
      </w:r>
      <w:r w:rsidR="00C40083">
        <w:t xml:space="preserve"> A </w:t>
      </w:r>
      <w:r w:rsidR="00C21FBF">
        <w:t>non-relational</w:t>
      </w:r>
      <w:r w:rsidR="00C40083">
        <w:t xml:space="preserve"> database is like a database of folders. It assembles the data within the specific folders, not in columns and rows like a relational </w:t>
      </w:r>
      <w:r w:rsidR="00C21FBF">
        <w:t>database</w:t>
      </w:r>
      <w:r w:rsidR="00C40083">
        <w:t>.</w:t>
      </w:r>
      <w:r w:rsidR="003C094B">
        <w:t xml:space="preserve"> The example previously used for a Relational </w:t>
      </w:r>
      <w:r w:rsidR="003C094B">
        <w:lastRenderedPageBreak/>
        <w:t xml:space="preserve">Database can be used for a Non-Relational </w:t>
      </w:r>
      <w:r w:rsidR="00CD0027">
        <w:t>database</w:t>
      </w:r>
      <w:r w:rsidR="00E56778">
        <w:t>,</w:t>
      </w:r>
      <w:r w:rsidR="00CD0027">
        <w:t xml:space="preserve"> </w:t>
      </w:r>
      <w:r w:rsidR="00E56778">
        <w:t>e</w:t>
      </w:r>
      <w:r w:rsidR="00CD0027">
        <w:t xml:space="preserve">xcept this time </w:t>
      </w:r>
      <w:r w:rsidR="00394108" w:rsidRPr="005B0E26">
        <w:rPr>
          <w:u w:val="single"/>
        </w:rPr>
        <w:t xml:space="preserve">each </w:t>
      </w:r>
      <w:r w:rsidR="005B0E26" w:rsidRPr="005B0E26">
        <w:rPr>
          <w:u w:val="single"/>
        </w:rPr>
        <w:t>u</w:t>
      </w:r>
      <w:r w:rsidR="00394108" w:rsidRPr="005B0E26">
        <w:rPr>
          <w:u w:val="single"/>
        </w:rPr>
        <w:t>ser</w:t>
      </w:r>
      <w:r w:rsidR="00394108">
        <w:t xml:space="preserve"> will get a </w:t>
      </w:r>
      <w:r w:rsidR="007C13F9" w:rsidRPr="005B0E26">
        <w:rPr>
          <w:u w:val="single"/>
        </w:rPr>
        <w:t>separate</w:t>
      </w:r>
      <w:r w:rsidR="00394108">
        <w:t xml:space="preserve"> file, with their information in it.</w:t>
      </w:r>
      <w:r w:rsidR="007C4AB7">
        <w:t xml:space="preserve"> This contrasts the Relational schema of using</w:t>
      </w:r>
      <w:r w:rsidR="00171BC7">
        <w:t xml:space="preserve"> </w:t>
      </w:r>
      <w:r w:rsidR="00C41CA5" w:rsidRPr="005B0E26">
        <w:rPr>
          <w:u w:val="single"/>
        </w:rPr>
        <w:t>one</w:t>
      </w:r>
      <w:r w:rsidR="00C41CA5">
        <w:t xml:space="preserve"> document with </w:t>
      </w:r>
      <w:r w:rsidR="00C41CA5" w:rsidRPr="005B0E26">
        <w:rPr>
          <w:u w:val="single"/>
        </w:rPr>
        <w:t>all the users</w:t>
      </w:r>
      <w:r w:rsidR="00C41CA5">
        <w:t>, and their information in different rows.</w:t>
      </w:r>
    </w:p>
    <w:p w14:paraId="2770718B" w14:textId="6E20EE17" w:rsidR="004B2780" w:rsidRDefault="00EF635B" w:rsidP="00D56E05">
      <w:r>
        <w:t xml:space="preserve">Relational databases are much more common </w:t>
      </w:r>
      <w:r w:rsidR="0053720D">
        <w:t>than</w:t>
      </w:r>
      <w:r>
        <w:t xml:space="preserve"> non-relational</w:t>
      </w:r>
      <w:r w:rsidR="002D14F0">
        <w:t xml:space="preserve"> for web applications</w:t>
      </w:r>
      <w:r>
        <w:t>.</w:t>
      </w:r>
      <w:r w:rsidR="002D14F0">
        <w:t xml:space="preserve"> This is because relational databases allow for much fewer database files, granted the files are bigger.</w:t>
      </w:r>
    </w:p>
    <w:p w14:paraId="034D1115" w14:textId="77777777" w:rsidR="003E387F" w:rsidRDefault="004B2780" w:rsidP="003E387F">
      <w:pPr>
        <w:keepNext/>
        <w:spacing w:after="0" w:line="240" w:lineRule="auto"/>
      </w:pPr>
      <w:r w:rsidRPr="004B2780">
        <w:rPr>
          <w:rFonts w:ascii="Times New Roman" w:eastAsia="Times New Roman" w:hAnsi="Times New Roman" w:cs="Times New Roman"/>
          <w:color w:val="auto"/>
          <w:lang w:eastAsia="en-US"/>
        </w:rPr>
        <w:fldChar w:fldCharType="begin"/>
      </w:r>
      <w:r w:rsidRPr="004B2780">
        <w:rPr>
          <w:rFonts w:ascii="Times New Roman" w:eastAsia="Times New Roman" w:hAnsi="Times New Roman" w:cs="Times New Roman"/>
          <w:color w:val="auto"/>
          <w:lang w:eastAsia="en-US"/>
        </w:rPr>
        <w:instrText xml:space="preserve"> INCLUDEPICTURE "https://content-static.upwork.com/blog/uploads/sites/3/2015/06/02170023/relational-vs-nonrelational-databases.png" \* MERGEFORMATINET </w:instrText>
      </w:r>
      <w:r w:rsidRPr="004B2780">
        <w:rPr>
          <w:rFonts w:ascii="Times New Roman" w:eastAsia="Times New Roman" w:hAnsi="Times New Roman" w:cs="Times New Roman"/>
          <w:color w:val="auto"/>
          <w:lang w:eastAsia="en-US"/>
        </w:rPr>
        <w:fldChar w:fldCharType="separate"/>
      </w:r>
      <w:r w:rsidRPr="004B2780">
        <w:rPr>
          <w:rFonts w:ascii="Times New Roman" w:eastAsia="Times New Roman" w:hAnsi="Times New Roman" w:cs="Times New Roman"/>
          <w:noProof/>
          <w:color w:val="auto"/>
          <w:lang w:eastAsia="en-US"/>
        </w:rPr>
        <w:drawing>
          <wp:inline distT="0" distB="0" distL="0" distR="0" wp14:anchorId="2F107BBB" wp14:editId="24100FBB">
            <wp:extent cx="6071870" cy="2581275"/>
            <wp:effectExtent l="0" t="0" r="0" b="0"/>
            <wp:docPr id="11" name="Picture 11" descr="Image result for relational vs non relational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elational vs non relational databas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1870" cy="2581275"/>
                    </a:xfrm>
                    <a:prstGeom prst="rect">
                      <a:avLst/>
                    </a:prstGeom>
                    <a:noFill/>
                    <a:ln>
                      <a:noFill/>
                    </a:ln>
                  </pic:spPr>
                </pic:pic>
              </a:graphicData>
            </a:graphic>
          </wp:inline>
        </w:drawing>
      </w:r>
      <w:r w:rsidRPr="004B2780">
        <w:rPr>
          <w:rFonts w:ascii="Times New Roman" w:eastAsia="Times New Roman" w:hAnsi="Times New Roman" w:cs="Times New Roman"/>
          <w:color w:val="auto"/>
          <w:lang w:eastAsia="en-US"/>
        </w:rPr>
        <w:fldChar w:fldCharType="end"/>
      </w:r>
    </w:p>
    <w:p w14:paraId="26677932" w14:textId="53E2E23B" w:rsidR="004B2780" w:rsidRPr="00C5610A" w:rsidRDefault="003E387F" w:rsidP="003E387F">
      <w:pPr>
        <w:pStyle w:val="Caption"/>
        <w:rPr>
          <w:rFonts w:ascii="Times New Roman" w:eastAsia="Times New Roman" w:hAnsi="Times New Roman" w:cs="Times New Roman"/>
          <w:color w:val="auto"/>
          <w:sz w:val="22"/>
          <w:szCs w:val="22"/>
          <w:lang w:eastAsia="en-US"/>
        </w:rPr>
      </w:pPr>
      <w:r w:rsidRPr="00C5610A">
        <w:rPr>
          <w:sz w:val="22"/>
          <w:szCs w:val="22"/>
        </w:rPr>
        <w:t>Figure</w:t>
      </w:r>
      <w:r w:rsidR="00F13412" w:rsidRPr="00C5610A">
        <w:rPr>
          <w:sz w:val="22"/>
          <w:szCs w:val="22"/>
        </w:rPr>
        <w:t xml:space="preserve"> </w:t>
      </w:r>
      <w:r w:rsidR="00201ED6" w:rsidRPr="00C5610A">
        <w:rPr>
          <w:rStyle w:val="EndnoteReference"/>
          <w:sz w:val="22"/>
          <w:szCs w:val="22"/>
          <w:vertAlign w:val="baseline"/>
        </w:rPr>
        <w:endnoteReference w:id="1"/>
      </w:r>
      <w:r w:rsidR="00377C2B" w:rsidRPr="00C5610A">
        <w:rPr>
          <w:sz w:val="22"/>
          <w:szCs w:val="22"/>
        </w:rPr>
        <w:t xml:space="preserve"> </w:t>
      </w:r>
      <w:r w:rsidR="00461F54" w:rsidRPr="00C5610A">
        <w:rPr>
          <w:sz w:val="22"/>
          <w:szCs w:val="22"/>
        </w:rPr>
        <w:t xml:space="preserve">- </w:t>
      </w:r>
      <w:r w:rsidR="00041763" w:rsidRPr="00C5610A">
        <w:rPr>
          <w:sz w:val="22"/>
          <w:szCs w:val="22"/>
        </w:rPr>
        <w:t>Differences Between</w:t>
      </w:r>
      <w:r w:rsidRPr="00C5610A">
        <w:rPr>
          <w:sz w:val="22"/>
          <w:szCs w:val="22"/>
        </w:rPr>
        <w:t xml:space="preserve"> Relational and Non-Relational Databases</w:t>
      </w:r>
    </w:p>
    <w:p w14:paraId="4928E0AF" w14:textId="1655DC55" w:rsidR="00F06DDB" w:rsidRPr="00D56E05" w:rsidRDefault="004B2780" w:rsidP="00D56E05">
      <w:r>
        <w:t>The diagram above shows an example of the same application using different database types.</w:t>
      </w:r>
      <w:r w:rsidR="00AF66AC">
        <w:t xml:space="preserve"> The left one</w:t>
      </w:r>
      <w:r w:rsidR="002B13E2">
        <w:t xml:space="preserve"> (relational)</w:t>
      </w:r>
      <w:r w:rsidR="00AF66AC">
        <w:t xml:space="preserve"> </w:t>
      </w:r>
      <w:r w:rsidR="002B13E2">
        <w:t>has</w:t>
      </w:r>
      <w:r w:rsidR="00AF66AC">
        <w:t xml:space="preserve"> three</w:t>
      </w:r>
      <w:r w:rsidR="002B13E2">
        <w:t xml:space="preserve"> different tables that come together to form the app, while the right (non-relational)</w:t>
      </w:r>
      <w:r>
        <w:t xml:space="preserve"> </w:t>
      </w:r>
      <w:r w:rsidR="002B13E2">
        <w:t xml:space="preserve">has all of the info stored in one </w:t>
      </w:r>
      <w:r w:rsidR="005709FC">
        <w:t>database entry</w:t>
      </w:r>
      <w:r w:rsidR="002B13E2">
        <w:t>.</w:t>
      </w:r>
    </w:p>
    <w:p w14:paraId="30B5156D" w14:textId="6A5F9541" w:rsidR="00AF280D" w:rsidRDefault="00497365" w:rsidP="00AF280D">
      <w:pPr>
        <w:pStyle w:val="Heading3"/>
      </w:pPr>
      <w:bookmarkStart w:id="16" w:name="_Toc535407113"/>
      <w:r w:rsidRPr="00727CC2">
        <w:t>Structured Query Language (SQL)</w:t>
      </w:r>
      <w:bookmarkEnd w:id="16"/>
    </w:p>
    <w:p w14:paraId="6FEDC81C" w14:textId="0FF0B990" w:rsidR="00A3472B" w:rsidRDefault="00A3472B" w:rsidP="00F517CD">
      <w:r>
        <w:t xml:space="preserve">SQL is the </w:t>
      </w:r>
      <w:r w:rsidR="00C312AD">
        <w:t xml:space="preserve">standard </w:t>
      </w:r>
      <w:r>
        <w:t xml:space="preserve">language of </w:t>
      </w:r>
      <w:r w:rsidR="003C6D6C">
        <w:t xml:space="preserve">web </w:t>
      </w:r>
      <w:r w:rsidR="00AA45B1">
        <w:t>databases</w:t>
      </w:r>
      <w:sdt>
        <w:sdtPr>
          <w:id w:val="-272711224"/>
          <w:citation/>
        </w:sdtPr>
        <w:sdtEndPr/>
        <w:sdtContent>
          <w:r w:rsidR="003C6D6C">
            <w:fldChar w:fldCharType="begin"/>
          </w:r>
          <w:r w:rsidR="003C6D6C">
            <w:instrText xml:space="preserve"> CITATION ANS \l 1033 </w:instrText>
          </w:r>
          <w:r w:rsidR="003C6D6C">
            <w:fldChar w:fldCharType="separate"/>
          </w:r>
          <w:r w:rsidR="003C6D6C">
            <w:rPr>
              <w:noProof/>
            </w:rPr>
            <w:t xml:space="preserve"> (ANSI)</w:t>
          </w:r>
          <w:r w:rsidR="003C6D6C">
            <w:fldChar w:fldCharType="end"/>
          </w:r>
        </w:sdtContent>
      </w:sdt>
      <w:r w:rsidR="00542B7D">
        <w:t>. I</w:t>
      </w:r>
      <w:r w:rsidR="007A74A7">
        <w:t xml:space="preserve">t is not the database system itself, but rather is </w:t>
      </w:r>
      <w:r w:rsidR="001F2FC0">
        <w:t>the language</w:t>
      </w:r>
      <w:r w:rsidR="00A014DF">
        <w:t xml:space="preserve"> that</w:t>
      </w:r>
      <w:r w:rsidR="007A74A7">
        <w:t xml:space="preserve"> allows for interaction</w:t>
      </w:r>
      <w:r w:rsidR="00E87AE5">
        <w:t xml:space="preserve"> and communication</w:t>
      </w:r>
      <w:r w:rsidR="007A74A7">
        <w:t xml:space="preserve"> with the database</w:t>
      </w:r>
      <w:sdt>
        <w:sdtPr>
          <w:id w:val="1404726705"/>
          <w:citation/>
        </w:sdtPr>
        <w:sdtEndPr/>
        <w:sdtContent>
          <w:r w:rsidR="00722248">
            <w:fldChar w:fldCharType="begin"/>
          </w:r>
          <w:r w:rsidR="00722248">
            <w:instrText xml:space="preserve"> CITATION Nea18 \l 1033 </w:instrText>
          </w:r>
          <w:r w:rsidR="00722248">
            <w:fldChar w:fldCharType="separate"/>
          </w:r>
          <w:r w:rsidR="00722248">
            <w:rPr>
              <w:noProof/>
            </w:rPr>
            <w:t xml:space="preserve"> (Neagoie)</w:t>
          </w:r>
          <w:r w:rsidR="00722248">
            <w:fldChar w:fldCharType="end"/>
          </w:r>
        </w:sdtContent>
      </w:sdt>
      <w:r w:rsidR="007A3BD0">
        <w:t>.</w:t>
      </w:r>
      <w:r w:rsidR="008741EE">
        <w:t xml:space="preserve"> </w:t>
      </w:r>
      <w:r w:rsidR="004B5435">
        <w:t>Database Management Systems (DBMS)</w:t>
      </w:r>
      <w:r w:rsidR="008741EE">
        <w:t xml:space="preserve"> such as MySQL and PostgreSQL a</w:t>
      </w:r>
      <w:r w:rsidR="009D4810">
        <w:t xml:space="preserve">re used to manage </w:t>
      </w:r>
      <w:r w:rsidR="00722248">
        <w:t xml:space="preserve">(create, edit, and access) </w:t>
      </w:r>
      <w:r w:rsidR="009D4810">
        <w:t>the databases</w:t>
      </w:r>
      <w:r w:rsidR="00277195">
        <w:t>. They use SQL to communicate with the database.</w:t>
      </w:r>
    </w:p>
    <w:p w14:paraId="7C5B346F" w14:textId="1EE846B1" w:rsidR="00F71E20" w:rsidRDefault="00F71E20" w:rsidP="00F71E20">
      <w:pPr>
        <w:pStyle w:val="Heading2"/>
      </w:pPr>
      <w:bookmarkStart w:id="17" w:name="_Toc535407114"/>
      <w:r>
        <w:t>Miscellaneous</w:t>
      </w:r>
      <w:bookmarkEnd w:id="17"/>
    </w:p>
    <w:p w14:paraId="7F192202" w14:textId="5574C94B" w:rsidR="009F51D7" w:rsidRDefault="009F51D7" w:rsidP="009F51D7">
      <w:pPr>
        <w:pStyle w:val="Heading3"/>
      </w:pPr>
      <w:bookmarkStart w:id="18" w:name="_Toc535407115"/>
      <w:r>
        <w:t>A Note on PHP</w:t>
      </w:r>
      <w:bookmarkEnd w:id="18"/>
    </w:p>
    <w:p w14:paraId="5B38330A" w14:textId="1ED4D3D5" w:rsidR="00B64243" w:rsidRPr="00B64243" w:rsidRDefault="00B64243" w:rsidP="00B64243">
      <w:r>
        <w:t xml:space="preserve">While it might still be a useful skill to have, learning PHP isn’t </w:t>
      </w:r>
      <w:r w:rsidR="00364913">
        <w:t xml:space="preserve">as important </w:t>
      </w:r>
      <w:r w:rsidR="008866BB">
        <w:t>as it used to be.</w:t>
      </w:r>
      <w:r w:rsidR="00594106">
        <w:t xml:space="preserve"> PHP is</w:t>
      </w:r>
      <w:r w:rsidR="00A14CDA">
        <w:t xml:space="preserve"> considered an older programming language in web development, and </w:t>
      </w:r>
      <w:r w:rsidR="003663E9">
        <w:t>fewer</w:t>
      </w:r>
      <w:r w:rsidR="00A14CDA">
        <w:t xml:space="preserve"> and </w:t>
      </w:r>
      <w:r w:rsidR="003663E9">
        <w:t>fewer</w:t>
      </w:r>
      <w:r w:rsidR="00A14CDA">
        <w:t xml:space="preserve"> web developers are using in PHP their projects</w:t>
      </w:r>
      <w:sdt>
        <w:sdtPr>
          <w:id w:val="-1683196385"/>
          <w:citation/>
        </w:sdtPr>
        <w:sdtEndPr/>
        <w:sdtContent>
          <w:r w:rsidR="00EF4C5E">
            <w:fldChar w:fldCharType="begin"/>
          </w:r>
          <w:r w:rsidR="00EF4C5E">
            <w:instrText xml:space="preserve"> CITATION Nea18 \l 1033 </w:instrText>
          </w:r>
          <w:r w:rsidR="00EF4C5E">
            <w:fldChar w:fldCharType="separate"/>
          </w:r>
          <w:r w:rsidR="00EF4C5E">
            <w:rPr>
              <w:noProof/>
            </w:rPr>
            <w:t xml:space="preserve"> (Neagoie)</w:t>
          </w:r>
          <w:r w:rsidR="00EF4C5E">
            <w:fldChar w:fldCharType="end"/>
          </w:r>
        </w:sdtContent>
      </w:sdt>
      <w:r w:rsidR="00A14CDA">
        <w:t>.</w:t>
      </w:r>
    </w:p>
    <w:p w14:paraId="4D83AEA2" w14:textId="0D0C5144" w:rsidR="004201BA" w:rsidRDefault="004201BA" w:rsidP="004201BA">
      <w:pPr>
        <w:pStyle w:val="Heading1"/>
      </w:pPr>
      <w:bookmarkStart w:id="19" w:name="_Toc535407116"/>
      <w:r>
        <w:lastRenderedPageBreak/>
        <w:t>Design / Layout</w:t>
      </w:r>
      <w:bookmarkEnd w:id="19"/>
    </w:p>
    <w:p w14:paraId="0ED83A1E" w14:textId="5AE66FBB" w:rsidR="001E759D" w:rsidRDefault="001E759D" w:rsidP="009B6515">
      <w:pPr>
        <w:pStyle w:val="Heading2"/>
      </w:pPr>
      <w:bookmarkStart w:id="20" w:name="_Toc535407117"/>
      <w:r>
        <w:t>The Programs</w:t>
      </w:r>
      <w:bookmarkEnd w:id="20"/>
    </w:p>
    <w:p w14:paraId="6E1FBB5C" w14:textId="50246724" w:rsidR="009F282E" w:rsidRPr="00817DBC" w:rsidRDefault="00BF4C2F" w:rsidP="009F282E">
      <w:pPr>
        <w:rPr>
          <w:rFonts w:ascii="Times New Roman" w:eastAsia="Times New Roman" w:hAnsi="Times New Roman" w:cs="Times New Roman"/>
          <w:color w:val="auto"/>
          <w:lang w:eastAsia="en-US"/>
        </w:rPr>
      </w:pPr>
      <w:r>
        <w:t xml:space="preserve">This </w:t>
      </w:r>
      <w:r>
        <w:rPr>
          <w:b/>
        </w:rPr>
        <w:t xml:space="preserve">Design / </w:t>
      </w:r>
      <w:r w:rsidRPr="00BF4C2F">
        <w:rPr>
          <w:b/>
        </w:rPr>
        <w:t>Layout</w:t>
      </w:r>
      <w:r>
        <w:t xml:space="preserve"> section will</w:t>
      </w:r>
      <w:r w:rsidR="00960668">
        <w:t xml:space="preserve"> primarily</w:t>
      </w:r>
      <w:r>
        <w:t xml:space="preserve"> be </w:t>
      </w:r>
      <w:r w:rsidR="00960668">
        <w:t xml:space="preserve">done </w:t>
      </w:r>
      <w:r w:rsidR="00644F07">
        <w:t xml:space="preserve">using </w:t>
      </w:r>
      <w:r w:rsidR="00015FEE" w:rsidRPr="00BF4C2F">
        <w:t>Adobe</w:t>
      </w:r>
      <w:r w:rsidR="00015FEE">
        <w:t xml:space="preserve"> Illustrator</w:t>
      </w:r>
      <w:r w:rsidR="00CE3459">
        <w:t xml:space="preserve"> </w:t>
      </w:r>
      <w:r w:rsidR="00C95EEB" w:rsidRPr="00C95EEB">
        <w:rPr>
          <w:rFonts w:ascii="Times New Roman" w:eastAsia="Times New Roman" w:hAnsi="Times New Roman" w:cs="Times New Roman"/>
          <w:color w:val="auto"/>
          <w:lang w:eastAsia="en-US"/>
        </w:rPr>
        <w:fldChar w:fldCharType="begin"/>
      </w:r>
      <w:r w:rsidR="00C95EEB" w:rsidRPr="00C95EEB">
        <w:rPr>
          <w:rFonts w:ascii="Times New Roman" w:eastAsia="Times New Roman" w:hAnsi="Times New Roman" w:cs="Times New Roman"/>
          <w:color w:val="auto"/>
          <w:lang w:eastAsia="en-US"/>
        </w:rPr>
        <w:instrText xml:space="preserve"> INCLUDEPICTURE "https://encrypted-tbn0.gstatic.com/images?q=tbn:ANd9GcSA_pj63PhqGpK4iZZEam2v6vHgsMvSLCwRIobfOEB59vsRpRy_" \* MERGEFORMATINET </w:instrText>
      </w:r>
      <w:r w:rsidR="00C95EEB" w:rsidRPr="00C95EEB">
        <w:rPr>
          <w:rFonts w:ascii="Times New Roman" w:eastAsia="Times New Roman" w:hAnsi="Times New Roman" w:cs="Times New Roman"/>
          <w:color w:val="auto"/>
          <w:lang w:eastAsia="en-US"/>
        </w:rPr>
        <w:fldChar w:fldCharType="separate"/>
      </w:r>
      <w:r w:rsidR="00C95EEB" w:rsidRPr="00C95EEB">
        <w:rPr>
          <w:rFonts w:ascii="Times New Roman" w:eastAsia="Times New Roman" w:hAnsi="Times New Roman" w:cs="Times New Roman"/>
          <w:noProof/>
          <w:color w:val="auto"/>
          <w:lang w:eastAsia="en-US"/>
        </w:rPr>
        <w:drawing>
          <wp:inline distT="0" distB="0" distL="0" distR="0" wp14:anchorId="0A1B74A6" wp14:editId="7745E4AF">
            <wp:extent cx="242023" cy="235974"/>
            <wp:effectExtent l="0" t="0" r="0" b="5715"/>
            <wp:docPr id="8" name="Picture 8" descr="Image result for adobe illust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adobe illustrato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349" cy="239217"/>
                    </a:xfrm>
                    <a:prstGeom prst="rect">
                      <a:avLst/>
                    </a:prstGeom>
                    <a:noFill/>
                    <a:ln>
                      <a:noFill/>
                    </a:ln>
                  </pic:spPr>
                </pic:pic>
              </a:graphicData>
            </a:graphic>
          </wp:inline>
        </w:drawing>
      </w:r>
      <w:r w:rsidR="00C95EEB" w:rsidRPr="00C95EEB">
        <w:rPr>
          <w:rFonts w:ascii="Times New Roman" w:eastAsia="Times New Roman" w:hAnsi="Times New Roman" w:cs="Times New Roman"/>
          <w:color w:val="auto"/>
          <w:lang w:eastAsia="en-US"/>
        </w:rPr>
        <w:fldChar w:fldCharType="end"/>
      </w:r>
      <w:r w:rsidR="00C95EEB">
        <w:rPr>
          <w:rFonts w:ascii="Times New Roman" w:eastAsia="Times New Roman" w:hAnsi="Times New Roman" w:cs="Times New Roman"/>
          <w:color w:val="auto"/>
          <w:lang w:eastAsia="en-US"/>
        </w:rPr>
        <w:t xml:space="preserve"> </w:t>
      </w:r>
      <w:r w:rsidR="00015FEE">
        <w:t xml:space="preserve">and </w:t>
      </w:r>
      <w:r w:rsidR="00015FEE">
        <w:rPr>
          <w:rFonts w:ascii="Times New Roman" w:eastAsia="Times New Roman" w:hAnsi="Times New Roman" w:cs="Times New Roman"/>
          <w:color w:val="auto"/>
          <w:lang w:eastAsia="en-US"/>
        </w:rPr>
        <w:t>Adobe Photoshop</w:t>
      </w:r>
      <w:r w:rsidR="00C95EEB">
        <w:rPr>
          <w:rFonts w:ascii="Times New Roman" w:eastAsia="Times New Roman" w:hAnsi="Times New Roman" w:cs="Times New Roman"/>
          <w:color w:val="auto"/>
          <w:lang w:eastAsia="en-US"/>
        </w:rPr>
        <w:t xml:space="preserve"> </w:t>
      </w:r>
      <w:r w:rsidR="00C95EEB" w:rsidRPr="000B2B88">
        <w:rPr>
          <w:rFonts w:ascii="Times New Roman" w:eastAsia="Times New Roman" w:hAnsi="Times New Roman" w:cs="Times New Roman"/>
          <w:color w:val="auto"/>
          <w:lang w:eastAsia="en-US"/>
        </w:rPr>
        <w:fldChar w:fldCharType="begin"/>
      </w:r>
      <w:r w:rsidR="00C95EEB" w:rsidRPr="000B2B88">
        <w:rPr>
          <w:rFonts w:ascii="Times New Roman" w:eastAsia="Times New Roman" w:hAnsi="Times New Roman" w:cs="Times New Roman"/>
          <w:color w:val="auto"/>
          <w:lang w:eastAsia="en-US"/>
        </w:rPr>
        <w:instrText xml:space="preserve"> INCLUDEPICTURE "https://encrypted-tbn0.gstatic.com/images?q=tbn:ANd9GcQmHHACFwRSWiEZPs-M6i5kbzFuuDILHjnaoi5MP9bTTDzqGM3FUg" \* MERGEFORMATINET </w:instrText>
      </w:r>
      <w:r w:rsidR="00C95EEB" w:rsidRPr="000B2B88">
        <w:rPr>
          <w:rFonts w:ascii="Times New Roman" w:eastAsia="Times New Roman" w:hAnsi="Times New Roman" w:cs="Times New Roman"/>
          <w:color w:val="auto"/>
          <w:lang w:eastAsia="en-US"/>
        </w:rPr>
        <w:fldChar w:fldCharType="separate"/>
      </w:r>
      <w:r w:rsidR="00C95EEB" w:rsidRPr="000B2B88">
        <w:rPr>
          <w:rFonts w:ascii="Times New Roman" w:eastAsia="Times New Roman" w:hAnsi="Times New Roman" w:cs="Times New Roman"/>
          <w:noProof/>
          <w:color w:val="auto"/>
          <w:lang w:eastAsia="en-US"/>
        </w:rPr>
        <w:drawing>
          <wp:inline distT="0" distB="0" distL="0" distR="0" wp14:anchorId="17DC732A" wp14:editId="194C813F">
            <wp:extent cx="272109" cy="265307"/>
            <wp:effectExtent l="0" t="0" r="0" b="1905"/>
            <wp:docPr id="7" name="Picture 7" descr="Image result for adobe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adobe photosho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109" cy="265307"/>
                    </a:xfrm>
                    <a:prstGeom prst="rect">
                      <a:avLst/>
                    </a:prstGeom>
                    <a:noFill/>
                    <a:ln>
                      <a:noFill/>
                    </a:ln>
                  </pic:spPr>
                </pic:pic>
              </a:graphicData>
            </a:graphic>
          </wp:inline>
        </w:drawing>
      </w:r>
      <w:r w:rsidR="00C95EEB" w:rsidRPr="000B2B88">
        <w:rPr>
          <w:rFonts w:ascii="Times New Roman" w:eastAsia="Times New Roman" w:hAnsi="Times New Roman" w:cs="Times New Roman"/>
          <w:color w:val="auto"/>
          <w:lang w:eastAsia="en-US"/>
        </w:rPr>
        <w:fldChar w:fldCharType="end"/>
      </w:r>
      <w:r w:rsidR="00CE3459">
        <w:rPr>
          <w:rFonts w:ascii="Times New Roman" w:eastAsia="Times New Roman" w:hAnsi="Times New Roman" w:cs="Times New Roman"/>
          <w:color w:val="auto"/>
          <w:lang w:eastAsia="en-US"/>
        </w:rPr>
        <w:t xml:space="preserve"> </w:t>
      </w:r>
    </w:p>
    <w:p w14:paraId="2202CBC7" w14:textId="480F5261" w:rsidR="009B6515" w:rsidRDefault="009B6515" w:rsidP="009B6515">
      <w:pPr>
        <w:pStyle w:val="Heading2"/>
      </w:pPr>
      <w:bookmarkStart w:id="21" w:name="_Toc535407118"/>
      <w:r>
        <w:t>Planning</w:t>
      </w:r>
      <w:bookmarkEnd w:id="21"/>
    </w:p>
    <w:p w14:paraId="3CBBFC7C" w14:textId="0EE058BE" w:rsidR="0086054A" w:rsidRDefault="0086054A" w:rsidP="00D928A9">
      <w:pPr>
        <w:pStyle w:val="Heading3"/>
      </w:pPr>
      <w:bookmarkStart w:id="22" w:name="_Toc535407119"/>
      <w:r>
        <w:t>Making a Site Map</w:t>
      </w:r>
      <w:bookmarkEnd w:id="22"/>
    </w:p>
    <w:p w14:paraId="7A7D7182" w14:textId="10F989B8" w:rsidR="00D76DDF" w:rsidRDefault="00974A2E" w:rsidP="00974A2E">
      <w:r>
        <w:t>A site map is</w:t>
      </w:r>
      <w:r w:rsidR="002A0A80">
        <w:t xml:space="preserve"> </w:t>
      </w:r>
      <w:r w:rsidR="005A7EFE">
        <w:t>a flow chart of sorts that shows what pages go where on th</w:t>
      </w:r>
      <w:r w:rsidR="005A1F76">
        <w:t>e website.</w:t>
      </w:r>
      <w:r w:rsidR="00E56ACC">
        <w:t xml:space="preserve"> They are often created in the earlier planning phases of making the website as a way to organize how the full website will be </w:t>
      </w:r>
      <w:r w:rsidR="00F772E2">
        <w:t>laid</w:t>
      </w:r>
      <w:r w:rsidR="00E56ACC">
        <w:t xml:space="preserve"> out</w:t>
      </w:r>
      <w:sdt>
        <w:sdtPr>
          <w:id w:val="-591165752"/>
          <w:citation/>
        </w:sdtPr>
        <w:sdtEndPr/>
        <w:sdtContent>
          <w:r w:rsidR="00944168">
            <w:fldChar w:fldCharType="begin"/>
          </w:r>
          <w:r w:rsidR="00944168">
            <w:instrText xml:space="preserve"> CITATION Ill \l 1033 </w:instrText>
          </w:r>
          <w:r w:rsidR="00944168">
            <w:fldChar w:fldCharType="separate"/>
          </w:r>
          <w:r w:rsidR="00944168">
            <w:rPr>
              <w:noProof/>
            </w:rPr>
            <w:t xml:space="preserve"> ("Illustrator")</w:t>
          </w:r>
          <w:r w:rsidR="00944168">
            <w:fldChar w:fldCharType="end"/>
          </w:r>
        </w:sdtContent>
      </w:sdt>
      <w:r w:rsidR="00E56ACC">
        <w:t>.</w:t>
      </w:r>
    </w:p>
    <w:p w14:paraId="242EB427" w14:textId="77777777" w:rsidR="00CA1F06" w:rsidRDefault="00D76DDF" w:rsidP="00CA1F06">
      <w:pPr>
        <w:keepNext/>
      </w:pPr>
      <w:r w:rsidRPr="00D76DDF">
        <w:rPr>
          <w:rFonts w:ascii="Times New Roman" w:eastAsia="Times New Roman" w:hAnsi="Times New Roman" w:cs="Times New Roman"/>
          <w:color w:val="auto"/>
          <w:lang w:eastAsia="en-US"/>
        </w:rPr>
        <w:t xml:space="preserve"> </w:t>
      </w:r>
      <w:r w:rsidRPr="00087E59">
        <w:rPr>
          <w:rFonts w:ascii="Times New Roman" w:eastAsia="Times New Roman" w:hAnsi="Times New Roman" w:cs="Times New Roman"/>
          <w:color w:val="auto"/>
          <w:lang w:eastAsia="en-US"/>
        </w:rPr>
        <w:fldChar w:fldCharType="begin"/>
      </w:r>
      <w:r w:rsidRPr="00087E59">
        <w:rPr>
          <w:rFonts w:ascii="Times New Roman" w:eastAsia="Times New Roman" w:hAnsi="Times New Roman" w:cs="Times New Roman"/>
          <w:color w:val="auto"/>
          <w:lang w:eastAsia="en-US"/>
        </w:rPr>
        <w:instrText xml:space="preserve"> INCLUDEPICTURE "https://vignette.wikia.nocookie.net/writing-for-the-web/images/b/bf/Storyboard-example.gif/revision/latest?cb=20141130225932" \* MERGEFORMATINET </w:instrText>
      </w:r>
      <w:r w:rsidRPr="00087E59">
        <w:rPr>
          <w:rFonts w:ascii="Times New Roman" w:eastAsia="Times New Roman" w:hAnsi="Times New Roman" w:cs="Times New Roman"/>
          <w:color w:val="auto"/>
          <w:lang w:eastAsia="en-US"/>
        </w:rPr>
        <w:fldChar w:fldCharType="separate"/>
      </w:r>
      <w:r w:rsidRPr="00087E59">
        <w:rPr>
          <w:rFonts w:ascii="Times New Roman" w:eastAsia="Times New Roman" w:hAnsi="Times New Roman" w:cs="Times New Roman"/>
          <w:noProof/>
          <w:color w:val="auto"/>
          <w:lang w:eastAsia="en-US"/>
        </w:rPr>
        <w:drawing>
          <wp:inline distT="0" distB="0" distL="0" distR="0" wp14:anchorId="5F9D6BF6" wp14:editId="45F25F74">
            <wp:extent cx="3733359" cy="2527300"/>
            <wp:effectExtent l="0" t="0" r="635" b="0"/>
            <wp:docPr id="3" name="Picture 3" descr="https://vignette.wikia.nocookie.net/writing-for-the-web/images/b/bf/Storyboard-example.gif/revision/latest?cb=20141130225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ignette.wikia.nocookie.net/writing-for-the-web/images/b/bf/Storyboard-example.gif/revision/latest?cb=201411302259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33359" cy="2527300"/>
                    </a:xfrm>
                    <a:prstGeom prst="rect">
                      <a:avLst/>
                    </a:prstGeom>
                    <a:noFill/>
                    <a:ln>
                      <a:noFill/>
                    </a:ln>
                  </pic:spPr>
                </pic:pic>
              </a:graphicData>
            </a:graphic>
          </wp:inline>
        </w:drawing>
      </w:r>
      <w:r w:rsidRPr="00087E59">
        <w:rPr>
          <w:rFonts w:ascii="Times New Roman" w:eastAsia="Times New Roman" w:hAnsi="Times New Roman" w:cs="Times New Roman"/>
          <w:color w:val="auto"/>
          <w:lang w:eastAsia="en-US"/>
        </w:rPr>
        <w:fldChar w:fldCharType="end"/>
      </w:r>
    </w:p>
    <w:p w14:paraId="628E425D" w14:textId="32E40289" w:rsidR="00ED2E9C" w:rsidRDefault="00CA1F06" w:rsidP="00806BAE">
      <w:pPr>
        <w:pStyle w:val="Caption"/>
      </w:pPr>
      <w:r>
        <w:t xml:space="preserve">Figure </w:t>
      </w:r>
      <w:r w:rsidRPr="00592A62">
        <w:rPr>
          <w:rStyle w:val="EndnoteReference"/>
          <w:vertAlign w:val="baseline"/>
        </w:rPr>
        <w:endnoteReference w:id="2"/>
      </w:r>
      <w:r w:rsidR="00ED4A34">
        <w:t xml:space="preserve"> </w:t>
      </w:r>
      <w:r w:rsidR="00806BAE">
        <w:t>–</w:t>
      </w:r>
      <w:r w:rsidR="00ED4A34">
        <w:t xml:space="preserve"> </w:t>
      </w:r>
      <w:r w:rsidR="00E84979">
        <w:t>Website</w:t>
      </w:r>
      <w:r w:rsidR="00806BAE">
        <w:t xml:space="preserve"> Site Map Example</w:t>
      </w:r>
    </w:p>
    <w:p w14:paraId="0B94AF55" w14:textId="401A7F63" w:rsidR="00087E59" w:rsidRPr="00087E59" w:rsidRDefault="004D2009" w:rsidP="00087E59">
      <w:r>
        <w:t xml:space="preserve">You can make a sitemap in various Adobe Programs, such as Photoshop, Illustrator or Muse, or you can create a less formal sitemap </w:t>
      </w:r>
      <w:r w:rsidR="00784B0C">
        <w:t>by just drawing it out on paper</w:t>
      </w:r>
      <w:sdt>
        <w:sdtPr>
          <w:id w:val="-509603435"/>
          <w:citation/>
        </w:sdtPr>
        <w:sdtEndPr/>
        <w:sdtContent>
          <w:r w:rsidR="00E23954">
            <w:fldChar w:fldCharType="begin"/>
          </w:r>
          <w:r w:rsidR="00E23954">
            <w:instrText xml:space="preserve"> CITATION Ill \l 1033 </w:instrText>
          </w:r>
          <w:r w:rsidR="00E23954">
            <w:fldChar w:fldCharType="separate"/>
          </w:r>
          <w:r w:rsidR="00E23954">
            <w:rPr>
              <w:noProof/>
            </w:rPr>
            <w:t xml:space="preserve"> ("Illustrator")</w:t>
          </w:r>
          <w:r w:rsidR="00E23954">
            <w:fldChar w:fldCharType="end"/>
          </w:r>
        </w:sdtContent>
      </w:sdt>
      <w:r w:rsidR="00784B0C">
        <w:t>.</w:t>
      </w:r>
      <w:r w:rsidR="00C96E37">
        <w:t xml:space="preserve"> Drawing it will be much faster than any of the other </w:t>
      </w:r>
      <w:r w:rsidR="004B5EF9">
        <w:t>options and</w:t>
      </w:r>
      <w:r w:rsidR="00C96E37">
        <w:t xml:space="preserve"> can be perfectly fine if it is just for informal planning, but it shouldn’t be chosen if there is a need for a more formal </w:t>
      </w:r>
      <w:r w:rsidR="000A3D03">
        <w:t xml:space="preserve">site </w:t>
      </w:r>
      <w:r w:rsidR="00C96E37">
        <w:t>plan</w:t>
      </w:r>
      <w:r w:rsidR="00432E6D">
        <w:t>.</w:t>
      </w:r>
    </w:p>
    <w:p w14:paraId="7442F7D6" w14:textId="0D119789" w:rsidR="00D928A9" w:rsidRDefault="00982F02" w:rsidP="00D928A9">
      <w:pPr>
        <w:pStyle w:val="Heading3"/>
      </w:pPr>
      <w:bookmarkStart w:id="23" w:name="_Toc535407120"/>
      <w:r>
        <w:rPr>
          <w:noProof/>
        </w:rPr>
        <w:lastRenderedPageBreak/>
        <mc:AlternateContent>
          <mc:Choice Requires="wps">
            <w:drawing>
              <wp:anchor distT="0" distB="0" distL="114300" distR="114300" simplePos="0" relativeHeight="251662336" behindDoc="0" locked="0" layoutInCell="1" allowOverlap="1" wp14:anchorId="76EF13D8" wp14:editId="24AC14BB">
                <wp:simplePos x="0" y="0"/>
                <wp:positionH relativeFrom="column">
                  <wp:posOffset>3543935</wp:posOffset>
                </wp:positionH>
                <wp:positionV relativeFrom="paragraph">
                  <wp:posOffset>4655820</wp:posOffset>
                </wp:positionV>
                <wp:extent cx="3275965" cy="635"/>
                <wp:effectExtent l="0" t="0" r="635" b="12065"/>
                <wp:wrapThrough wrapText="bothSides">
                  <wp:wrapPolygon edited="0">
                    <wp:start x="0" y="0"/>
                    <wp:lineTo x="0" y="0"/>
                    <wp:lineTo x="21520" y="0"/>
                    <wp:lineTo x="21520" y="0"/>
                    <wp:lineTo x="0" y="0"/>
                  </wp:wrapPolygon>
                </wp:wrapThrough>
                <wp:docPr id="6" name="Text Box 6"/>
                <wp:cNvGraphicFramePr/>
                <a:graphic xmlns:a="http://schemas.openxmlformats.org/drawingml/2006/main">
                  <a:graphicData uri="http://schemas.microsoft.com/office/word/2010/wordprocessingShape">
                    <wps:wsp>
                      <wps:cNvSpPr txBox="1"/>
                      <wps:spPr>
                        <a:xfrm>
                          <a:off x="0" y="0"/>
                          <a:ext cx="3275965" cy="635"/>
                        </a:xfrm>
                        <a:prstGeom prst="rect">
                          <a:avLst/>
                        </a:prstGeom>
                        <a:solidFill>
                          <a:prstClr val="white"/>
                        </a:solidFill>
                        <a:ln>
                          <a:noFill/>
                        </a:ln>
                      </wps:spPr>
                      <wps:txbx>
                        <w:txbxContent>
                          <w:p w14:paraId="4691E137" w14:textId="49161B37" w:rsidR="00936181" w:rsidRPr="0079733C" w:rsidRDefault="00936181" w:rsidP="00982F02">
                            <w:pPr>
                              <w:pStyle w:val="Caption"/>
                              <w:rPr>
                                <w:rFonts w:ascii="Times New Roman" w:eastAsia="Times New Roman" w:hAnsi="Times New Roman" w:cs="Times New Roman"/>
                                <w:noProof/>
                                <w:color w:val="auto"/>
                                <w:sz w:val="30"/>
                              </w:rPr>
                            </w:pPr>
                            <w:r>
                              <w:t xml:space="preserve">Figure iii – An Example of a completed Wireframe (this example was done in </w:t>
                            </w:r>
                            <w:proofErr w:type="spellStart"/>
                            <w:r w:rsidRPr="001E59E2">
                              <w:t>balsamiq</w:t>
                            </w:r>
                            <w:proofErr w:type="spellEnd"/>
                            <w:r>
                              <w:t xml:space="preserve"> mockups).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EF13D8" id="Text Box 6" o:spid="_x0000_s1027" type="#_x0000_t202" style="position:absolute;margin-left:279.05pt;margin-top:366.6pt;width:257.9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" stroked="f">
                <v:textbox style="mso-fit-shape-to-text:t" inset="0,0,0,0">
                  <w:txbxContent>
                    <w:p w14:paraId="4691E137" w14:textId="49161B37" w:rsidR="00936181" w:rsidRPr="0079733C" w:rsidRDefault="00936181" w:rsidP="00982F02">
                      <w:pPr>
                        <w:pStyle w:val="Caption"/>
                        <w:rPr>
                          <w:rFonts w:ascii="Times New Roman" w:eastAsia="Times New Roman" w:hAnsi="Times New Roman" w:cs="Times New Roman"/>
                          <w:noProof/>
                          <w:color w:val="auto"/>
                          <w:sz w:val="30"/>
                        </w:rPr>
                      </w:pPr>
                      <w:r>
                        <w:t xml:space="preserve">Figure iii – An Example of a completed Wireframe (this example was done in </w:t>
                      </w:r>
                      <w:proofErr w:type="spellStart"/>
                      <w:r w:rsidRPr="001E59E2">
                        <w:t>balsamiq</w:t>
                      </w:r>
                      <w:proofErr w:type="spellEnd"/>
                      <w:r>
                        <w:t xml:space="preserve"> mockups).</w:t>
                      </w:r>
                    </w:p>
                  </w:txbxContent>
                </v:textbox>
                <w10:wrap type="through"/>
              </v:shape>
            </w:pict>
          </mc:Fallback>
        </mc:AlternateContent>
      </w:r>
      <w:r w:rsidR="0003006A" w:rsidRPr="00DE3B98">
        <w:rPr>
          <w:rFonts w:ascii="Times New Roman" w:eastAsia="Times New Roman" w:hAnsi="Times New Roman" w:cs="Times New Roman"/>
          <w:noProof/>
          <w:color w:val="auto"/>
          <w:lang w:eastAsia="en-US"/>
        </w:rPr>
        <w:drawing>
          <wp:anchor distT="0" distB="0" distL="114300" distR="114300" simplePos="0" relativeHeight="251658240" behindDoc="0" locked="0" layoutInCell="1" allowOverlap="1" wp14:anchorId="615976D2" wp14:editId="3C175C97">
            <wp:simplePos x="0" y="0"/>
            <wp:positionH relativeFrom="column">
              <wp:posOffset>3543935</wp:posOffset>
            </wp:positionH>
            <wp:positionV relativeFrom="paragraph">
              <wp:posOffset>17145</wp:posOffset>
            </wp:positionV>
            <wp:extent cx="3275965" cy="4581525"/>
            <wp:effectExtent l="0" t="0" r="635" b="3175"/>
            <wp:wrapThrough wrapText="bothSides">
              <wp:wrapPolygon edited="0">
                <wp:start x="0" y="0"/>
                <wp:lineTo x="0" y="21555"/>
                <wp:lineTo x="21520" y="21555"/>
                <wp:lineTo x="21520" y="0"/>
                <wp:lineTo x="0" y="0"/>
              </wp:wrapPolygon>
            </wp:wrapThrough>
            <wp:docPr id="5" name="Picture 5" descr="https://file.mockplus.com/image/2017/11/e8bbb60f-f2da-49cf-9c3b-64dbefe77b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ile.mockplus.com/image/2017/11/e8bbb60f-f2da-49cf-9c3b-64dbefe77b27.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60259"/>
                    <a:stretch/>
                  </pic:blipFill>
                  <pic:spPr bwMode="auto">
                    <a:xfrm>
                      <a:off x="0" y="0"/>
                      <a:ext cx="3275965" cy="4581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6515">
        <w:t>Wireframing</w:t>
      </w:r>
      <w:bookmarkEnd w:id="23"/>
    </w:p>
    <w:p w14:paraId="5D1E0E94" w14:textId="6DC71525" w:rsidR="0003006A" w:rsidRDefault="00F738F4" w:rsidP="00853CDD">
      <w:r>
        <w:t>It’s hard to just jump into a project and start coding what’s in your head.</w:t>
      </w:r>
      <w:r w:rsidR="00752F92">
        <w:t xml:space="preserve"> Trying to do this will result in a much longer</w:t>
      </w:r>
      <w:r w:rsidR="00461FC1">
        <w:t xml:space="preserve"> process and more revisions to your site and its code th</w:t>
      </w:r>
      <w:r w:rsidR="00A71BA0">
        <w:t>a</w:t>
      </w:r>
      <w:r w:rsidR="00461FC1">
        <w:t>n necessary.</w:t>
      </w:r>
      <w:r w:rsidR="00EC15E0">
        <w:t xml:space="preserve"> This is where wireframing comes i</w:t>
      </w:r>
      <w:r w:rsidR="001A75B0">
        <w:t>n.</w:t>
      </w:r>
      <w:r w:rsidR="00E42128">
        <w:t xml:space="preserve"> A wireframe is a mockup of the page built using placeholder graphics and text</w:t>
      </w:r>
      <w:sdt>
        <w:sdtPr>
          <w:id w:val="-1235163156"/>
          <w:citation/>
        </w:sdtPr>
        <w:sdtEndPr/>
        <w:sdtContent>
          <w:r w:rsidR="00CB460B">
            <w:fldChar w:fldCharType="begin"/>
          </w:r>
          <w:r w:rsidR="00CB460B">
            <w:instrText xml:space="preserve"> CITATION Ill \l 1033 </w:instrText>
          </w:r>
          <w:r w:rsidR="00CB460B">
            <w:fldChar w:fldCharType="separate"/>
          </w:r>
          <w:r w:rsidR="00CB460B">
            <w:rPr>
              <w:noProof/>
            </w:rPr>
            <w:t xml:space="preserve"> ("Illustrator")</w:t>
          </w:r>
          <w:r w:rsidR="00CB460B">
            <w:fldChar w:fldCharType="end"/>
          </w:r>
        </w:sdtContent>
      </w:sdt>
      <w:r w:rsidR="00E42128">
        <w:t>.</w:t>
      </w:r>
      <w:r w:rsidR="001F7D9C">
        <w:t xml:space="preserve"> It lets you get a </w:t>
      </w:r>
      <w:r w:rsidR="00CB460B">
        <w:t>basic</w:t>
      </w:r>
      <w:r w:rsidR="00B65A1C">
        <w:t xml:space="preserve"> idea of what the page will visually look like before you jump into coding these designs.</w:t>
      </w:r>
      <w:r w:rsidR="00F05E17">
        <w:t xml:space="preserve"> </w:t>
      </w:r>
    </w:p>
    <w:p w14:paraId="2DE4CFEB" w14:textId="710DE5A3" w:rsidR="00154D25" w:rsidRDefault="008F780D" w:rsidP="00853CDD">
      <w:r w:rsidRPr="00DE3B98">
        <w:rPr>
          <w:rFonts w:ascii="Times New Roman" w:eastAsia="Times New Roman" w:hAnsi="Times New Roman" w:cs="Times New Roman"/>
          <w:color w:val="auto"/>
          <w:lang w:eastAsia="en-US"/>
        </w:rPr>
        <w:fldChar w:fldCharType="begin"/>
      </w:r>
      <w:r w:rsidRPr="00DE3B98">
        <w:rPr>
          <w:rFonts w:ascii="Times New Roman" w:eastAsia="Times New Roman" w:hAnsi="Times New Roman" w:cs="Times New Roman"/>
          <w:color w:val="auto"/>
          <w:lang w:eastAsia="en-US"/>
        </w:rPr>
        <w:instrText xml:space="preserve"> INCLUDEPICTURE "https://file.mockplus.com/image/2017/11/e8bbb60f-f2da-49cf-9c3b-64dbefe77b27.png" \* MERGEFORMATINET </w:instrText>
      </w:r>
      <w:r w:rsidRPr="00DE3B98">
        <w:rPr>
          <w:rFonts w:ascii="Times New Roman" w:eastAsia="Times New Roman" w:hAnsi="Times New Roman" w:cs="Times New Roman"/>
          <w:color w:val="auto"/>
          <w:lang w:eastAsia="en-US"/>
        </w:rPr>
        <w:fldChar w:fldCharType="end"/>
      </w:r>
      <w:r w:rsidR="00026D21">
        <w:t>Similar</w:t>
      </w:r>
      <w:r w:rsidR="00F05E17">
        <w:t xml:space="preserve"> to </w:t>
      </w:r>
      <w:r w:rsidR="00353063">
        <w:t xml:space="preserve">a sitemap, </w:t>
      </w:r>
      <w:r w:rsidR="00E700D6">
        <w:t>you can create a wireframe by hand</w:t>
      </w:r>
      <w:r w:rsidR="00EB01E7">
        <w:t xml:space="preserve"> on paper, or using a computer </w:t>
      </w:r>
      <w:r w:rsidR="00771AFD">
        <w:t>program</w:t>
      </w:r>
      <w:r w:rsidR="00547E93">
        <w:t xml:space="preserve"> like Illustrator</w:t>
      </w:r>
      <w:r w:rsidR="00EB01E7">
        <w:t>.</w:t>
      </w:r>
      <w:r w:rsidR="00C54AE0">
        <w:t xml:space="preserve"> The </w:t>
      </w:r>
      <w:r w:rsidR="000300E9">
        <w:t>computer created</w:t>
      </w:r>
      <w:r w:rsidR="00C54AE0">
        <w:t xml:space="preserve"> option will always be the neater and more formal</w:t>
      </w:r>
      <w:r w:rsidR="00401AFB">
        <w:t xml:space="preserve"> of the two</w:t>
      </w:r>
      <w:r w:rsidR="00C54AE0">
        <w:t xml:space="preserve"> options, but that doesn’t mean </w:t>
      </w:r>
      <w:r w:rsidR="00245BE1">
        <w:t>hand drawing</w:t>
      </w:r>
      <w:r w:rsidR="00C54AE0">
        <w:t xml:space="preserve"> </w:t>
      </w:r>
      <w:r w:rsidR="00D30061">
        <w:t>a wireframe</w:t>
      </w:r>
      <w:r w:rsidR="00C54AE0">
        <w:t xml:space="preserve"> is a bad idea.</w:t>
      </w:r>
      <w:r w:rsidR="0045124A">
        <w:t xml:space="preserve"> Using a computer program such as Adobe Illustrator or Photoshop</w:t>
      </w:r>
      <w:r w:rsidR="00A85244">
        <w:t xml:space="preserve"> allows you to pick the exact colors you want to use and exact sizes of the objects on the page, so when you go to code later in the process it will be much easier.</w:t>
      </w:r>
    </w:p>
    <w:p w14:paraId="3D2F8D56" w14:textId="3796C3C9" w:rsidR="006965E8" w:rsidRDefault="006965E8" w:rsidP="00D128A9">
      <w:pPr>
        <w:pStyle w:val="Heading2"/>
      </w:pPr>
      <w:bookmarkStart w:id="24" w:name="_Toc535407121"/>
      <w:r>
        <w:t>Creating the Full Design</w:t>
      </w:r>
      <w:bookmarkEnd w:id="24"/>
    </w:p>
    <w:p w14:paraId="282706ED" w14:textId="24595E55" w:rsidR="007F15D1" w:rsidRDefault="003E7C7E" w:rsidP="003E7C7E">
      <w:r>
        <w:t>Once the wireframe is done</w:t>
      </w:r>
      <w:r w:rsidR="00334CEB">
        <w:t>,</w:t>
      </w:r>
      <w:r>
        <w:t xml:space="preserve"> it is time to fully design the website</w:t>
      </w:r>
      <w:r w:rsidR="008929B5">
        <w:t>.</w:t>
      </w:r>
      <w:r w:rsidR="000D39E5">
        <w:t xml:space="preserve"> This can be done using Adobe Illustrator or Photoshop</w:t>
      </w:r>
      <w:r w:rsidR="00D51B51">
        <w:t>, among others.</w:t>
      </w:r>
      <w:r w:rsidR="009B49EF">
        <w:t xml:space="preserve"> I will be focusing on the use of both P</w:t>
      </w:r>
      <w:r w:rsidR="0021583F">
        <w:t>s</w:t>
      </w:r>
      <w:r w:rsidR="009B49EF">
        <w:t xml:space="preserve"> and </w:t>
      </w:r>
      <w:r w:rsidR="007F7C34">
        <w:t>Ai.</w:t>
      </w:r>
    </w:p>
    <w:p w14:paraId="1690203A" w14:textId="6BD18DD6" w:rsidR="0030155C" w:rsidRPr="0030155C" w:rsidRDefault="00CE2E94" w:rsidP="0030155C">
      <w:pPr>
        <w:pStyle w:val="Heading3"/>
        <w:rPr>
          <w:rStyle w:val="Hyperlink"/>
          <w:color w:val="000000" w:themeColor="text1"/>
          <w:u w:val="none"/>
        </w:rPr>
      </w:pPr>
      <w:bookmarkStart w:id="25" w:name="_Toc535407122"/>
      <w:r>
        <w:t>Fonts</w:t>
      </w:r>
      <w:bookmarkEnd w:id="25"/>
    </w:p>
    <w:p w14:paraId="469A59CB" w14:textId="3282F53D" w:rsidR="008E1FCC" w:rsidRDefault="00824B2B" w:rsidP="00D8176E">
      <w:r>
        <w:t xml:space="preserve">In any design field, </w:t>
      </w:r>
      <w:r w:rsidR="00B355B6">
        <w:t xml:space="preserve">you must remember that </w:t>
      </w:r>
      <w:r w:rsidR="006B5763">
        <w:t>you cannot just use any font you want.</w:t>
      </w:r>
      <w:r w:rsidR="002B0CD1">
        <w:t xml:space="preserve"> </w:t>
      </w:r>
      <w:r w:rsidR="006B5763">
        <w:t>Someone had to have made the font you are using and so it is their intellectual property</w:t>
      </w:r>
      <w:r w:rsidR="00936181">
        <w:t xml:space="preserve">. </w:t>
      </w:r>
      <w:r w:rsidR="00E1491A">
        <w:t xml:space="preserve">For this </w:t>
      </w:r>
      <w:r w:rsidR="00A903A7">
        <w:t>reason,</w:t>
      </w:r>
      <w:r w:rsidR="00E1491A">
        <w:t xml:space="preserve"> i</w:t>
      </w:r>
      <w:r w:rsidR="00A903A7">
        <w:t>t</w:t>
      </w:r>
      <w:r w:rsidR="00EA065B">
        <w:t xml:space="preserve"> is</w:t>
      </w:r>
      <w:r w:rsidR="00E1491A">
        <w:t xml:space="preserve"> important to make sure you have the right to use a font.</w:t>
      </w:r>
      <w:r w:rsidR="00BE3A00">
        <w:t xml:space="preserve"> </w:t>
      </w:r>
      <w:hyperlink r:id="rId20" w:history="1">
        <w:r w:rsidR="002F06F9" w:rsidRPr="00F500D0">
          <w:rPr>
            <w:rStyle w:val="Hyperlink"/>
          </w:rPr>
          <w:t>Google Fonts</w:t>
        </w:r>
      </w:hyperlink>
      <w:r w:rsidR="002F06F9">
        <w:t xml:space="preserve"> </w:t>
      </w:r>
      <w:r w:rsidR="0064225A">
        <w:t xml:space="preserve">is a </w:t>
      </w:r>
      <w:r w:rsidR="00A971BA">
        <w:t xml:space="preserve">great tool for finding free </w:t>
      </w:r>
      <w:r w:rsidR="000B2634">
        <w:t>for commercial use</w:t>
      </w:r>
      <w:r w:rsidR="00FC1A30">
        <w:t xml:space="preserve"> </w:t>
      </w:r>
      <w:r w:rsidR="00BE75C8">
        <w:t>fonts</w:t>
      </w:r>
      <w:r w:rsidR="006B65B3">
        <w:t>.</w:t>
      </w:r>
      <w:r w:rsidR="00BE716A">
        <w:t xml:space="preserve"> </w:t>
      </w:r>
      <w:r w:rsidR="00284BE7">
        <w:t>All the font</w:t>
      </w:r>
      <w:r w:rsidR="00FE5ADA">
        <w:t xml:space="preserve">s that you find </w:t>
      </w:r>
      <w:r w:rsidR="000D13FF">
        <w:t>through</w:t>
      </w:r>
      <w:r w:rsidR="00FE5ADA">
        <w:t xml:space="preserve"> Google Fonts are opensource and free for any use</w:t>
      </w:r>
      <w:r w:rsidR="00064F61">
        <w:t xml:space="preserve">, commercial or </w:t>
      </w:r>
      <w:r w:rsidR="00745879">
        <w:t>not.</w:t>
      </w:r>
    </w:p>
    <w:p w14:paraId="44F67628" w14:textId="4E4D2404" w:rsidR="00CE2E94" w:rsidRDefault="00CE2E94" w:rsidP="00CE2E94">
      <w:pPr>
        <w:pStyle w:val="Heading3"/>
      </w:pPr>
      <w:bookmarkStart w:id="26" w:name="_Toc535407123"/>
      <w:r>
        <w:t>Colors</w:t>
      </w:r>
      <w:bookmarkEnd w:id="26"/>
    </w:p>
    <w:p w14:paraId="006B9B74" w14:textId="30C372D0" w:rsidR="00DE410A" w:rsidRPr="00DE410A" w:rsidRDefault="00775C9E" w:rsidP="00DE410A">
      <w:r>
        <w:t>Color is one of the most important parts of</w:t>
      </w:r>
      <w:r w:rsidR="00A42035">
        <w:t xml:space="preserve"> </w:t>
      </w:r>
      <w:r w:rsidR="003B756B">
        <w:t xml:space="preserve">a </w:t>
      </w:r>
      <w:r w:rsidR="00B31C90">
        <w:t>website’s</w:t>
      </w:r>
      <w:r w:rsidR="003B756B">
        <w:t xml:space="preserve"> </w:t>
      </w:r>
      <w:r w:rsidR="00AE243F">
        <w:t>aesthetic</w:t>
      </w:r>
      <w:r w:rsidR="003B756B">
        <w:t>.</w:t>
      </w:r>
      <w:r w:rsidR="00AE243F">
        <w:t xml:space="preserve"> </w:t>
      </w:r>
      <w:r w:rsidR="00D530FF">
        <w:t xml:space="preserve">There should be a </w:t>
      </w:r>
      <w:r w:rsidR="00FD1F7E">
        <w:t>constant</w:t>
      </w:r>
      <w:r w:rsidR="00D530FF">
        <w:t xml:space="preserve"> color scheme throughout the website to </w:t>
      </w:r>
      <w:r w:rsidR="000F450D">
        <w:t>help consistency.</w:t>
      </w:r>
      <w:r w:rsidR="00083DB3">
        <w:t xml:space="preserve"> </w:t>
      </w:r>
      <w:r w:rsidR="00A11583">
        <w:t xml:space="preserve">A helpful tool for picking colors can be found </w:t>
      </w:r>
      <w:r w:rsidR="00877F0F">
        <w:lastRenderedPageBreak/>
        <w:t xml:space="preserve">for free </w:t>
      </w:r>
      <w:r w:rsidR="00A11583">
        <w:t xml:space="preserve">at </w:t>
      </w:r>
      <w:hyperlink r:id="rId21" w:history="1">
        <w:r w:rsidR="00A11583" w:rsidRPr="003D2361">
          <w:rPr>
            <w:rStyle w:val="Hyperlink"/>
          </w:rPr>
          <w:t>color.adobe.com</w:t>
        </w:r>
      </w:hyperlink>
      <w:r w:rsidR="007231DD">
        <w:t xml:space="preserve"> (Adobe Color CC)</w:t>
      </w:r>
      <w:r w:rsidR="00BE66CF">
        <w:t>.</w:t>
      </w:r>
      <w:r w:rsidR="00F206BA">
        <w:t xml:space="preserve"> It allows you to pick good combinations of colors without</w:t>
      </w:r>
      <w:r w:rsidR="000B2202">
        <w:t xml:space="preserve"> knowing any color theory yourself.</w:t>
      </w:r>
      <w:r w:rsidR="004A56B8">
        <w:t xml:space="preserve"> If you cannot creat</w:t>
      </w:r>
      <w:r w:rsidR="00724E59">
        <w:t>e</w:t>
      </w:r>
      <w:r w:rsidR="004A56B8">
        <w:t xml:space="preserve"> a color pallet that suits your project, you </w:t>
      </w:r>
      <w:r w:rsidR="00806AA9">
        <w:t>can</w:t>
      </w:r>
      <w:r w:rsidR="009B5872">
        <w:t xml:space="preserve"> click the ‘explore’ tab</w:t>
      </w:r>
      <w:r w:rsidR="000A1ACF">
        <w:t xml:space="preserve"> to find ones made by others</w:t>
      </w:r>
      <w:r w:rsidR="00220757">
        <w:t xml:space="preserve"> that are free for you to use.</w:t>
      </w:r>
    </w:p>
    <w:p w14:paraId="403E6274" w14:textId="1B8608F0" w:rsidR="00045680" w:rsidRDefault="00045680" w:rsidP="00045680">
      <w:pPr>
        <w:pStyle w:val="Heading3"/>
      </w:pPr>
      <w:bookmarkStart w:id="27" w:name="_Toc535407124"/>
      <w:r>
        <w:t>Using Artboards</w:t>
      </w:r>
      <w:bookmarkEnd w:id="27"/>
    </w:p>
    <w:p w14:paraId="52AD5594" w14:textId="7C20CBE7" w:rsidR="0021646D" w:rsidRPr="00657562" w:rsidRDefault="00657562" w:rsidP="00657562">
      <w:r>
        <w:t>Artboards</w:t>
      </w:r>
      <w:r w:rsidR="00163D8F">
        <w:t xml:space="preserve"> (depicted below)</w:t>
      </w:r>
      <w:r>
        <w:t xml:space="preserve"> are an important part of </w:t>
      </w:r>
      <w:r w:rsidR="007562D8">
        <w:t>Ai and Ps</w:t>
      </w:r>
      <w:r w:rsidR="008924F7">
        <w:t xml:space="preserve"> when it comes to web design.</w:t>
      </w:r>
      <w:r w:rsidR="006D3EB8">
        <w:t xml:space="preserve"> They allow</w:t>
      </w:r>
      <w:r w:rsidR="00ED504C">
        <w:t xml:space="preserve"> for the cr</w:t>
      </w:r>
      <w:r w:rsidR="00037CEC">
        <w:t>eation of different</w:t>
      </w:r>
      <w:r w:rsidR="002D35F8">
        <w:t xml:space="preserve"> views of the webpage, so you can design for </w:t>
      </w:r>
      <w:r w:rsidR="00CA786A">
        <w:t>PCs, Tablets, and iPhones</w:t>
      </w:r>
      <w:sdt>
        <w:sdtPr>
          <w:id w:val="-2113969650"/>
          <w:citation/>
        </w:sdtPr>
        <w:sdtEndPr/>
        <w:sdtContent>
          <w:r w:rsidR="00FA73AC">
            <w:fldChar w:fldCharType="begin"/>
          </w:r>
          <w:r w:rsidR="00FA73AC">
            <w:instrText xml:space="preserve"> CITATION Pho \l 1033 </w:instrText>
          </w:r>
          <w:r w:rsidR="00FA73AC">
            <w:fldChar w:fldCharType="separate"/>
          </w:r>
          <w:r w:rsidR="00FA73AC">
            <w:rPr>
              <w:noProof/>
            </w:rPr>
            <w:t xml:space="preserve"> ("Photoshop")</w:t>
          </w:r>
          <w:r w:rsidR="00FA73AC">
            <w:fldChar w:fldCharType="end"/>
          </w:r>
        </w:sdtContent>
      </w:sdt>
      <w:r w:rsidR="00CA786A">
        <w:t>.</w:t>
      </w:r>
      <w:r w:rsidR="00770C89">
        <w:t xml:space="preserve"> Web </w:t>
      </w:r>
      <w:r w:rsidR="00755FC4">
        <w:t>accessibility</w:t>
      </w:r>
      <w:r w:rsidR="00770C89">
        <w:t xml:space="preserve"> is very important. If your site is not accessible (does not work)</w:t>
      </w:r>
      <w:r w:rsidR="00E673FA">
        <w:t xml:space="preserve"> for people consuming on an iPhone, you have just lost out on </w:t>
      </w:r>
      <w:r w:rsidR="00DA1FAB">
        <w:t>over fifty percent of the</w:t>
      </w:r>
      <w:r w:rsidR="007668B1">
        <w:t xml:space="preserve"> </w:t>
      </w:r>
      <w:r w:rsidR="006E4D47">
        <w:t>internet’s</w:t>
      </w:r>
      <w:r w:rsidR="007668B1">
        <w:t xml:space="preserve"> users.</w:t>
      </w:r>
    </w:p>
    <w:p w14:paraId="0D3C11AE" w14:textId="77777777" w:rsidR="00BE4949" w:rsidRDefault="00886BF2" w:rsidP="00BE4949">
      <w:pPr>
        <w:keepNext/>
      </w:pPr>
      <w:r>
        <w:fldChar w:fldCharType="begin"/>
      </w:r>
      <w:r>
        <w:instrText xml:space="preserve"> INCLUDEPICTURE "https://helpx.adobe.com/photoshop/using/artboards/_jcr_content/main-pars/image_0.img.png/Artboards1.png" \* MERGEFORMATINET </w:instrText>
      </w:r>
      <w:r>
        <w:fldChar w:fldCharType="separate"/>
      </w:r>
      <w:r>
        <w:rPr>
          <w:noProof/>
        </w:rPr>
        <w:drawing>
          <wp:inline distT="0" distB="0" distL="0" distR="0" wp14:anchorId="1581DA86" wp14:editId="37291960">
            <wp:extent cx="5929970" cy="2015613"/>
            <wp:effectExtent l="0" t="0" r="1270" b="3810"/>
            <wp:docPr id="4" name="Picture 4" descr="https://helpx.adobe.com/photoshop/using/artboards/_jcr_content/main-pars/image_0.img.png/Artboar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elpx.adobe.com/photoshop/using/artboards/_jcr_content/main-pars/image_0.img.png/Artboards1.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38067" b="68734"/>
                    <a:stretch/>
                  </pic:blipFill>
                  <pic:spPr bwMode="auto">
                    <a:xfrm>
                      <a:off x="0" y="0"/>
                      <a:ext cx="5929970" cy="2015613"/>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547F0478" w14:textId="2D88E16B" w:rsidR="00BE4949" w:rsidRDefault="00BE4949" w:rsidP="00BE4949">
      <w:pPr>
        <w:pStyle w:val="Caption"/>
      </w:pPr>
      <w:r>
        <w:t>Figure iv – Artboard in Adobe Photoshop</w:t>
      </w:r>
    </w:p>
    <w:p w14:paraId="4C02BDC6" w14:textId="14AF2420" w:rsidR="007036E0" w:rsidRDefault="00282365" w:rsidP="003202A1">
      <w:r>
        <w:t xml:space="preserve">Artboards also allow for </w:t>
      </w:r>
      <w:r w:rsidR="00FB519F">
        <w:t xml:space="preserve">the </w:t>
      </w:r>
      <w:r w:rsidR="00392B80">
        <w:t>d</w:t>
      </w:r>
      <w:r w:rsidR="00FB519F">
        <w:t>esign of your whole site on one Ps or Ai document.</w:t>
      </w:r>
      <w:r w:rsidR="00F66F40">
        <w:t xml:space="preserve"> Every page of the site can be </w:t>
      </w:r>
      <w:r w:rsidR="00335E28">
        <w:t>on its own artboard</w:t>
      </w:r>
      <w:r w:rsidR="00C732AA">
        <w:t>.</w:t>
      </w:r>
      <w:r w:rsidR="001014C1">
        <w:t xml:space="preserve"> This allows for a much cleaner and easier design process, in which you do not need to have a separate file for every page of the site</w:t>
      </w:r>
      <w:r w:rsidR="003D609D">
        <w:t xml:space="preserve">, which would get very messy, </w:t>
      </w:r>
      <w:r w:rsidR="00743F76">
        <w:t>especially</w:t>
      </w:r>
      <w:r w:rsidR="003D609D">
        <w:t xml:space="preserve"> for </w:t>
      </w:r>
      <w:r w:rsidR="00C249C4">
        <w:t>bigger projects.</w:t>
      </w:r>
    </w:p>
    <w:p w14:paraId="0AB0EF21" w14:textId="1DB9A90A" w:rsidR="007036E0" w:rsidRDefault="007036E0" w:rsidP="00F524C0">
      <w:pPr>
        <w:pStyle w:val="Heading3"/>
      </w:pPr>
      <w:bookmarkStart w:id="28" w:name="_Toc535407125"/>
      <w:r>
        <w:t>Notes on Responsive Design</w:t>
      </w:r>
      <w:bookmarkEnd w:id="28"/>
    </w:p>
    <w:p w14:paraId="70CD3809" w14:textId="1CC57131" w:rsidR="00C064F0" w:rsidRDefault="00186E38" w:rsidP="003202A1">
      <w:r>
        <w:t xml:space="preserve">When designing a </w:t>
      </w:r>
      <w:r w:rsidR="001452AA">
        <w:t>website,</w:t>
      </w:r>
      <w:r>
        <w:t xml:space="preserve"> it is very important to keep in mind that the site should be responsive.</w:t>
      </w:r>
      <w:r w:rsidR="00CE67E7">
        <w:t xml:space="preserve"> This means it should be accessible to all different </w:t>
      </w:r>
      <w:r w:rsidR="00212874">
        <w:t xml:space="preserve">types of web browsing </w:t>
      </w:r>
      <w:r w:rsidR="001452AA">
        <w:t>devices and</w:t>
      </w:r>
      <w:r w:rsidR="00212874">
        <w:t xml:space="preserve"> look good on their screen sizes</w:t>
      </w:r>
      <w:sdt>
        <w:sdtPr>
          <w:id w:val="319170115"/>
          <w:citation/>
        </w:sdtPr>
        <w:sdtEndPr/>
        <w:sdtContent>
          <w:r w:rsidR="00C50BE1">
            <w:fldChar w:fldCharType="begin"/>
          </w:r>
          <w:r w:rsidR="00C50BE1">
            <w:instrText xml:space="preserve"> CITATION Nea18 \l 1033 </w:instrText>
          </w:r>
          <w:r w:rsidR="00C50BE1">
            <w:fldChar w:fldCharType="separate"/>
          </w:r>
          <w:r w:rsidR="00C50BE1">
            <w:rPr>
              <w:noProof/>
            </w:rPr>
            <w:t xml:space="preserve"> (Neagoie)</w:t>
          </w:r>
          <w:r w:rsidR="00C50BE1">
            <w:fldChar w:fldCharType="end"/>
          </w:r>
        </w:sdtContent>
      </w:sdt>
      <w:r w:rsidR="00212874">
        <w:t>.</w:t>
      </w:r>
      <w:r w:rsidR="00217CCB">
        <w:t xml:space="preserve"> As I touched on in the previous section on artboards, you can, </w:t>
      </w:r>
      <w:r w:rsidR="00217CCB">
        <w:rPr>
          <w:i/>
        </w:rPr>
        <w:t>and should</w:t>
      </w:r>
      <w:r w:rsidR="00217CCB">
        <w:t xml:space="preserve"> use the artboard feature to design how the site will look on different devices.</w:t>
      </w:r>
      <w:r w:rsidR="008C4EFF">
        <w:t xml:space="preserve"> Even if a user on a PC </w:t>
      </w:r>
      <w:r w:rsidR="0089306B">
        <w:t>shrinks</w:t>
      </w:r>
      <w:r w:rsidR="008C4EFF">
        <w:t xml:space="preserve"> their browser down, the site should still look nice</w:t>
      </w:r>
      <w:r w:rsidR="0089306B">
        <w:t>, and the designer has to plan for that</w:t>
      </w:r>
      <w:r w:rsidR="0015725D">
        <w:t>, starting even in the wireframing process.</w:t>
      </w:r>
      <w:r w:rsidR="00900AFB">
        <w:br w:type="page"/>
      </w:r>
    </w:p>
    <w:p w14:paraId="4B62E730" w14:textId="68182B04" w:rsidR="00870C8C" w:rsidRDefault="007F474D" w:rsidP="008D75E0">
      <w:pPr>
        <w:pStyle w:val="Title"/>
      </w:pPr>
      <w:r>
        <w:lastRenderedPageBreak/>
        <w:t>Part 2: Project Plan</w:t>
      </w:r>
    </w:p>
    <w:p w14:paraId="2AD43043" w14:textId="77777777" w:rsidR="00ED6E1F" w:rsidRDefault="00ED6E1F" w:rsidP="00ED6E1F">
      <w:pPr>
        <w:pStyle w:val="Heading2"/>
      </w:pPr>
      <w:bookmarkStart w:id="29" w:name="_Toc535407126"/>
      <w:r>
        <w:t>My Essential Question:</w:t>
      </w:r>
    </w:p>
    <w:p w14:paraId="294C3263" w14:textId="77777777" w:rsidR="00ED6E1F" w:rsidRDefault="00ED6E1F" w:rsidP="00ED6E1F">
      <w:r w:rsidRPr="001F406A">
        <w:t>How Can I Effectively Design and Code a Website That Serves a Practical Purpose?</w:t>
      </w:r>
    </w:p>
    <w:p w14:paraId="6B35D4B5" w14:textId="47E8BE5D" w:rsidR="00ED6E1F" w:rsidRDefault="00A06901" w:rsidP="00ED6E1F">
      <w:pPr>
        <w:pStyle w:val="Heading2"/>
      </w:pPr>
      <w:r>
        <w:t>My Focus</w:t>
      </w:r>
      <w:r w:rsidR="00ED6E1F">
        <w:t>:</w:t>
      </w:r>
    </w:p>
    <w:p w14:paraId="0B2E0E4E" w14:textId="45D950FB" w:rsidR="00ED6E1F" w:rsidRPr="002A46FD" w:rsidRDefault="00ED6E1F" w:rsidP="00ED6E1F">
      <w:r>
        <w:t>My essential question includes two parts – Design, and Development. I will be focusing the major p</w:t>
      </w:r>
      <w:r w:rsidR="001376A4">
        <w:t>art of my</w:t>
      </w:r>
      <w:r w:rsidR="00E72A71">
        <w:t xml:space="preserve"> project on the development part</w:t>
      </w:r>
      <w:r w:rsidR="009D11EE">
        <w:t xml:space="preserve"> and much less on the design.</w:t>
      </w:r>
      <w:r w:rsidR="003364EE">
        <w:t xml:space="preserve"> This is because I</w:t>
      </w:r>
      <w:r w:rsidR="009630DA">
        <w:t xml:space="preserve"> </w:t>
      </w:r>
      <w:r w:rsidR="003608E5">
        <w:t xml:space="preserve">have </w:t>
      </w:r>
      <w:r w:rsidR="00191042">
        <w:t>the goal</w:t>
      </w:r>
      <w:r w:rsidR="003608E5">
        <w:t xml:space="preserve"> to </w:t>
      </w:r>
      <w:r w:rsidR="003D5394">
        <w:t>complete</w:t>
      </w:r>
      <w:r w:rsidR="003608E5">
        <w:t xml:space="preserve"> the ‘web application’ part of the website</w:t>
      </w:r>
      <w:r w:rsidR="00916C81">
        <w:t>, as this is the hardest part.</w:t>
      </w:r>
      <w:r w:rsidR="00E46C35">
        <w:t xml:space="preserve"> This </w:t>
      </w:r>
      <w:r w:rsidR="008569D5">
        <w:t xml:space="preserve">does </w:t>
      </w:r>
      <w:r w:rsidR="00E46C35">
        <w:t xml:space="preserve">then </w:t>
      </w:r>
      <w:r w:rsidR="008569D5">
        <w:t>lead</w:t>
      </w:r>
      <w:r w:rsidR="00E46C35">
        <w:t xml:space="preserve"> to having the design </w:t>
      </w:r>
      <w:r w:rsidR="00CA6514">
        <w:t>aspect</w:t>
      </w:r>
      <w:r w:rsidR="00E46C35">
        <w:t xml:space="preserve"> fall a bit to the side.</w:t>
      </w:r>
      <w:r w:rsidR="00D20BEF">
        <w:t xml:space="preserve"> The reason I am doing this is </w:t>
      </w:r>
      <w:r w:rsidR="002217A3">
        <w:t>because I</w:t>
      </w:r>
      <w:r w:rsidR="00401FD7">
        <w:t xml:space="preserve"> have come to the realization</w:t>
      </w:r>
      <w:r w:rsidR="002217A3">
        <w:t xml:space="preserve"> that </w:t>
      </w:r>
      <w:r w:rsidR="009C0769">
        <w:t xml:space="preserve">focusing on the design </w:t>
      </w:r>
      <w:r w:rsidR="00570F50">
        <w:t>aspect</w:t>
      </w:r>
      <w:r w:rsidR="009C0769">
        <w:t xml:space="preserve"> and letting the development go potentially </w:t>
      </w:r>
      <w:r w:rsidR="00570F50">
        <w:t>incomplete</w:t>
      </w:r>
      <w:r w:rsidR="009C0769">
        <w:t xml:space="preserve"> would not work out</w:t>
      </w:r>
      <w:r w:rsidR="00570F50">
        <w:t xml:space="preserve">, as I would feel </w:t>
      </w:r>
      <w:r w:rsidR="00CB3813">
        <w:t>un</w:t>
      </w:r>
      <w:r w:rsidR="00570F50">
        <w:t>fulfilled designing a website that is badly actualized</w:t>
      </w:r>
      <w:r w:rsidR="00186C6F">
        <w:t xml:space="preserve"> in code</w:t>
      </w:r>
      <w:r w:rsidR="009C0769">
        <w:t>.</w:t>
      </w:r>
      <w:r w:rsidR="00645FA6">
        <w:t xml:space="preserve"> I’ve </w:t>
      </w:r>
      <w:r w:rsidR="00B66B45">
        <w:t xml:space="preserve">therefore </w:t>
      </w:r>
      <w:r w:rsidR="00645FA6">
        <w:t>settled that it would be much better to focus on the practical use of the site and let</w:t>
      </w:r>
      <w:r w:rsidR="00A75974">
        <w:t xml:space="preserve"> the design not be</w:t>
      </w:r>
      <w:r w:rsidR="00A80E1F">
        <w:t xml:space="preserve"> as</w:t>
      </w:r>
      <w:r w:rsidR="0076497C">
        <w:t xml:space="preserve"> </w:t>
      </w:r>
      <w:r w:rsidR="00FA457F">
        <w:t>quality</w:t>
      </w:r>
      <w:r w:rsidR="0076497C">
        <w:t>.</w:t>
      </w:r>
    </w:p>
    <w:p w14:paraId="1BD51BEC" w14:textId="6F8FD11B" w:rsidR="007F474D" w:rsidRDefault="00870C8C" w:rsidP="00870C8C">
      <w:pPr>
        <w:pStyle w:val="Heading1"/>
      </w:pPr>
      <w:r>
        <w:t>Foundational Learning Next Steps</w:t>
      </w:r>
      <w:bookmarkEnd w:id="29"/>
    </w:p>
    <w:p w14:paraId="7B55E5E7" w14:textId="10152978" w:rsidR="0018579E" w:rsidRDefault="00534C1D" w:rsidP="0018579E">
      <w:r>
        <w:t>The next steps I need to take in my foundational learning are:</w:t>
      </w:r>
    </w:p>
    <w:p w14:paraId="16E4907A" w14:textId="358E40E5" w:rsidR="00534C1D" w:rsidRDefault="00534C1D" w:rsidP="00534C1D">
      <w:pPr>
        <w:pStyle w:val="ListParagraph"/>
        <w:numPr>
          <w:ilvl w:val="0"/>
          <w:numId w:val="20"/>
        </w:numPr>
      </w:pPr>
      <w:r>
        <w:t xml:space="preserve">Fully Learning the </w:t>
      </w:r>
      <w:r w:rsidR="00F9228C">
        <w:t>Programming</w:t>
      </w:r>
      <w:r>
        <w:t xml:space="preserve"> </w:t>
      </w:r>
      <w:r w:rsidR="00F9228C">
        <w:t>Languages</w:t>
      </w:r>
    </w:p>
    <w:p w14:paraId="6F1FBEE7" w14:textId="268B602C" w:rsidR="00534C1D" w:rsidRDefault="00F9228C" w:rsidP="00534C1D">
      <w:pPr>
        <w:pStyle w:val="ListParagraph"/>
        <w:numPr>
          <w:ilvl w:val="1"/>
          <w:numId w:val="20"/>
        </w:numPr>
      </w:pPr>
      <w:r>
        <w:t>Learning</w:t>
      </w:r>
      <w:r w:rsidR="00534C1D">
        <w:t xml:space="preserve"> SQL</w:t>
      </w:r>
    </w:p>
    <w:p w14:paraId="4BF551F9" w14:textId="489246B8" w:rsidR="00F918F2" w:rsidRDefault="009D6B5C" w:rsidP="00534C1D">
      <w:pPr>
        <w:pStyle w:val="ListParagraph"/>
        <w:numPr>
          <w:ilvl w:val="1"/>
          <w:numId w:val="20"/>
        </w:numPr>
      </w:pPr>
      <w:r>
        <w:t>Further JavaScript Learning</w:t>
      </w:r>
    </w:p>
    <w:p w14:paraId="2EAFDF08" w14:textId="69F06153" w:rsidR="009D6B5C" w:rsidRDefault="009D6B5C" w:rsidP="00534C1D">
      <w:pPr>
        <w:pStyle w:val="ListParagraph"/>
        <w:numPr>
          <w:ilvl w:val="1"/>
          <w:numId w:val="20"/>
        </w:numPr>
      </w:pPr>
      <w:r>
        <w:t>Advanced CSS</w:t>
      </w:r>
    </w:p>
    <w:p w14:paraId="45D2A3FD" w14:textId="3437D5CE" w:rsidR="007454F4" w:rsidRDefault="007454F4" w:rsidP="00534C1D">
      <w:pPr>
        <w:pStyle w:val="ListParagraph"/>
        <w:numPr>
          <w:ilvl w:val="1"/>
          <w:numId w:val="20"/>
        </w:numPr>
      </w:pPr>
      <w:r>
        <w:t>Potentially Learning React.js and the languages that go with it</w:t>
      </w:r>
    </w:p>
    <w:p w14:paraId="5D121866" w14:textId="4069D57D" w:rsidR="00FE5DD0" w:rsidRDefault="00FE5DD0" w:rsidP="00FE5DD0">
      <w:pPr>
        <w:pStyle w:val="ListParagraph"/>
        <w:numPr>
          <w:ilvl w:val="0"/>
          <w:numId w:val="20"/>
        </w:numPr>
      </w:pPr>
      <w:r>
        <w:t>Learning More Web Design</w:t>
      </w:r>
      <w:r w:rsidR="00C61953">
        <w:t xml:space="preserve"> (design theory)</w:t>
      </w:r>
    </w:p>
    <w:p w14:paraId="7ECE4ECB" w14:textId="354C83C1" w:rsidR="007910D8" w:rsidRPr="00C868E3" w:rsidRDefault="007910D8" w:rsidP="008D75E0">
      <w:r>
        <w:t xml:space="preserve">I plan to learn the bulk of this through the Udemy course I am taking (It’s supposed to be a </w:t>
      </w:r>
      <w:r w:rsidR="001E6841">
        <w:t>3-month</w:t>
      </w:r>
      <w:r>
        <w:t xml:space="preserve"> course, and I’ve </w:t>
      </w:r>
      <w:r w:rsidR="00C409FD">
        <w:t xml:space="preserve">managed to </w:t>
      </w:r>
      <w:r>
        <w:t>cram through the majority of it in 3 weeks</w:t>
      </w:r>
      <w:r w:rsidR="00882F26">
        <w:t>) and</w:t>
      </w:r>
      <w:r w:rsidR="006B0880">
        <w:t xml:space="preserve"> looking through the </w:t>
      </w:r>
      <w:r w:rsidR="006B0880" w:rsidRPr="008D75E0">
        <w:rPr>
          <w:i/>
        </w:rPr>
        <w:t>Bring Your Own Laptop</w:t>
      </w:r>
      <w:r w:rsidR="006B0880">
        <w:t xml:space="preserve"> design courses that I’ve subscribed to for the content I want</w:t>
      </w:r>
      <w:r w:rsidR="00396224">
        <w:t xml:space="preserve"> to learn</w:t>
      </w:r>
      <w:r w:rsidR="006B0880">
        <w:t>.</w:t>
      </w:r>
    </w:p>
    <w:p w14:paraId="4FCF65AD" w14:textId="3F043066" w:rsidR="004201BA" w:rsidRDefault="00730C4D" w:rsidP="001F7709">
      <w:pPr>
        <w:pStyle w:val="Heading1"/>
      </w:pPr>
      <w:bookmarkStart w:id="30" w:name="_Toc535407127"/>
      <w:r>
        <w:lastRenderedPageBreak/>
        <w:t xml:space="preserve">The </w:t>
      </w:r>
      <w:r w:rsidR="00324EDD">
        <w:t xml:space="preserve">Product and </w:t>
      </w:r>
      <w:r w:rsidR="004201BA">
        <w:t>Content</w:t>
      </w:r>
      <w:r w:rsidR="00713AA3">
        <w:t xml:space="preserve"> of My Website</w:t>
      </w:r>
      <w:bookmarkEnd w:id="30"/>
    </w:p>
    <w:p w14:paraId="72C4BE22" w14:textId="0F4D7E28" w:rsidR="005B128D" w:rsidRDefault="00453438" w:rsidP="00176042">
      <w:pPr>
        <w:pStyle w:val="Heading3"/>
      </w:pPr>
      <w:bookmarkStart w:id="31" w:name="_Toc535407128"/>
      <w:r>
        <w:t>The Idea</w:t>
      </w:r>
      <w:bookmarkEnd w:id="31"/>
    </w:p>
    <w:p w14:paraId="22D541B4" w14:textId="5FE3A000" w:rsidR="000F10E6" w:rsidRDefault="002D1574" w:rsidP="009B1AFA">
      <w:r>
        <w:t>My product website will be</w:t>
      </w:r>
      <w:r w:rsidR="00E34AE2">
        <w:t xml:space="preserve"> a</w:t>
      </w:r>
      <w:r w:rsidR="00B435A0">
        <w:t xml:space="preserve"> </w:t>
      </w:r>
      <w:r w:rsidR="00446EE8">
        <w:t xml:space="preserve">sort of “showcase” for other senior </w:t>
      </w:r>
      <w:r w:rsidR="00AE2BFA">
        <w:t>projects.</w:t>
      </w:r>
      <w:r w:rsidR="004650E3">
        <w:t xml:space="preserve"> The plan is to have</w:t>
      </w:r>
      <w:r w:rsidR="002D36E7">
        <w:t xml:space="preserve"> a webform that other seniors will fill out.</w:t>
      </w:r>
      <w:r w:rsidR="005967A1">
        <w:t xml:space="preserve"> This form will contain fields </w:t>
      </w:r>
      <w:r w:rsidR="00E62BE6">
        <w:t xml:space="preserve">that pertain to what the responder’s project is, and maybe add </w:t>
      </w:r>
      <w:r w:rsidR="00E533DA">
        <w:t>an option</w:t>
      </w:r>
      <w:r w:rsidR="00E62BE6">
        <w:t xml:space="preserve"> for them to </w:t>
      </w:r>
      <w:r w:rsidR="00E533DA">
        <w:t>submit</w:t>
      </w:r>
      <w:r w:rsidR="00B91174">
        <w:t xml:space="preserve"> an image of their project.</w:t>
      </w:r>
    </w:p>
    <w:p w14:paraId="3A7E005C" w14:textId="4DCB1A5C" w:rsidR="001D2BC2" w:rsidRDefault="006E495A" w:rsidP="009B1AFA">
      <w:r>
        <w:t>Ideally, t</w:t>
      </w:r>
      <w:r w:rsidR="001D2BC2">
        <w:t xml:space="preserve">he </w:t>
      </w:r>
      <w:r>
        <w:t>data from this form will be sent to an SQL database upon submission.</w:t>
      </w:r>
      <w:r w:rsidR="007E5D6E">
        <w:t xml:space="preserve"> This </w:t>
      </w:r>
      <w:r w:rsidR="00AA67AD">
        <w:t>data will</w:t>
      </w:r>
      <w:r w:rsidR="007E5D6E">
        <w:t xml:space="preserve"> then be dynamically pulled from the database to complete</w:t>
      </w:r>
      <w:r w:rsidR="00B54AE9">
        <w:t xml:space="preserve"> a full project page for each responder.</w:t>
      </w:r>
      <w:r w:rsidR="0027559D">
        <w:t xml:space="preserve"> This will be done using a base template page with empty field</w:t>
      </w:r>
      <w:r w:rsidR="00DF3A80">
        <w:t>s.</w:t>
      </w:r>
      <w:r w:rsidR="00CD3BB3">
        <w:t xml:space="preserve"> Upon request the template’s empty fields will be filled with the data from the form</w:t>
      </w:r>
      <w:r w:rsidR="00FC40E3">
        <w:t>.</w:t>
      </w:r>
    </w:p>
    <w:p w14:paraId="03BF0CCC" w14:textId="18BC27C3" w:rsidR="00FC40E3" w:rsidRDefault="00FC40E3" w:rsidP="009B1AFA">
      <w:r>
        <w:t>I recognize that this is an ambitious goal for me to have, and that the only way to know if I can do</w:t>
      </w:r>
      <w:r w:rsidR="005B2150">
        <w:t xml:space="preserve"> it</w:t>
      </w:r>
      <w:r>
        <w:t xml:space="preserve"> is to try.</w:t>
      </w:r>
      <w:r w:rsidR="00DF0EEB">
        <w:t xml:space="preserve"> I do however have a backup plan in case I cannot successfully implement the templating feature</w:t>
      </w:r>
      <w:r w:rsidR="00382550">
        <w:t>.</w:t>
      </w:r>
      <w:r w:rsidR="00F207C0">
        <w:t xml:space="preserve"> </w:t>
      </w:r>
      <w:r w:rsidR="00F92CF8">
        <w:t>If the templating cannot be done, I can still manually create the pages</w:t>
      </w:r>
      <w:r w:rsidR="00EB2B8E">
        <w:t xml:space="preserve"> for each responder, but by cop</w:t>
      </w:r>
      <w:r w:rsidR="00CF047D">
        <w:t>y</w:t>
      </w:r>
      <w:r w:rsidR="00EB2B8E">
        <w:t>ing the form</w:t>
      </w:r>
      <w:r w:rsidR="000D39D8">
        <w:t xml:space="preserve"> submissions, directly into the code.</w:t>
      </w:r>
      <w:r w:rsidR="00372683">
        <w:t xml:space="preserve"> </w:t>
      </w:r>
      <w:r w:rsidR="008F0C7A">
        <w:t>Note that t</w:t>
      </w:r>
      <w:r w:rsidR="00372683">
        <w:t xml:space="preserve">his will have the </w:t>
      </w:r>
      <w:r w:rsidR="00372683" w:rsidRPr="008F0C7A">
        <w:rPr>
          <w:u w:val="single"/>
        </w:rPr>
        <w:t>same end result</w:t>
      </w:r>
      <w:r w:rsidR="00372683">
        <w:t xml:space="preserve"> as the</w:t>
      </w:r>
      <w:r w:rsidR="002F0B69">
        <w:t xml:space="preserve"> main </w:t>
      </w:r>
      <w:r w:rsidR="008F0C7A">
        <w:t>plan but</w:t>
      </w:r>
      <w:r w:rsidR="002F0B69">
        <w:t xml:space="preserve"> will lack a web application creation and the use of SQL database.</w:t>
      </w:r>
      <w:r w:rsidR="0086678E">
        <w:t xml:space="preserve"> The reason I want to go for the more complicated approach is because I would personally feel that I would have created a much more successful </w:t>
      </w:r>
      <w:r w:rsidR="0026082D">
        <w:t>product</w:t>
      </w:r>
      <w:r w:rsidR="0086678E">
        <w:t xml:space="preserve"> if I can incorporate more complex</w:t>
      </w:r>
      <w:r w:rsidR="00891BDA">
        <w:t>ity</w:t>
      </w:r>
      <w:r w:rsidR="0026082D">
        <w:t xml:space="preserve"> into the </w:t>
      </w:r>
      <w:r w:rsidR="00372E5C">
        <w:t>finished product</w:t>
      </w:r>
      <w:r w:rsidR="00891BDA">
        <w:t>.</w:t>
      </w:r>
    </w:p>
    <w:p w14:paraId="2AED8BA4" w14:textId="350A0602" w:rsidR="009B1AFA" w:rsidRDefault="00E62BE6" w:rsidP="000F10E6">
      <w:pPr>
        <w:pStyle w:val="Heading3"/>
      </w:pPr>
      <w:r>
        <w:t xml:space="preserve"> </w:t>
      </w:r>
      <w:bookmarkStart w:id="32" w:name="_Toc535407129"/>
      <w:r w:rsidR="000F10E6">
        <w:t xml:space="preserve">How </w:t>
      </w:r>
      <w:r w:rsidR="009348B7">
        <w:t>This Will Demonstrate Learning</w:t>
      </w:r>
      <w:bookmarkEnd w:id="32"/>
    </w:p>
    <w:p w14:paraId="23CBE38B" w14:textId="60B38770" w:rsidR="00453438" w:rsidRDefault="00483137" w:rsidP="003C2689">
      <w:r>
        <w:t>This product will be a complete synthesis of my learning, using all elements of my research.</w:t>
      </w:r>
      <w:r w:rsidR="00320290">
        <w:t xml:space="preserve"> It will require the use of HTML, CSS, JavaScript, SQL, and potentially Re</w:t>
      </w:r>
      <w:r w:rsidR="00542833">
        <w:t>act.js, NPM</w:t>
      </w:r>
      <w:r w:rsidR="000E13CB">
        <w:t xml:space="preserve">, </w:t>
      </w:r>
      <w:r w:rsidR="002E0DA2">
        <w:t>Node.js</w:t>
      </w:r>
      <w:r w:rsidR="00EB1A45">
        <w:t>, JSX</w:t>
      </w:r>
      <w:r w:rsidR="00D96FD4">
        <w:t xml:space="preserve"> (I’ve yet to learn much </w:t>
      </w:r>
      <w:r w:rsidR="00053C22">
        <w:t>about</w:t>
      </w:r>
      <w:r w:rsidR="00D96FD4">
        <w:t xml:space="preserve"> the latter </w:t>
      </w:r>
      <w:r w:rsidR="000D78CD">
        <w:t>four</w:t>
      </w:r>
      <w:r w:rsidR="00D96FD4">
        <w:t>)</w:t>
      </w:r>
      <w:r w:rsidR="00EB1A45">
        <w:t>.</w:t>
      </w:r>
    </w:p>
    <w:p w14:paraId="7F7FACB0" w14:textId="6CC8561C" w:rsidR="00D77E8D" w:rsidRDefault="00D77E8D" w:rsidP="008D75E0">
      <w:pPr>
        <w:pStyle w:val="Heading3"/>
      </w:pPr>
      <w:bookmarkStart w:id="33" w:name="_Toc535407130"/>
      <w:r>
        <w:t>Collaboration</w:t>
      </w:r>
      <w:bookmarkEnd w:id="33"/>
    </w:p>
    <w:p w14:paraId="5C9C6CC7" w14:textId="1D1DE5AA" w:rsidR="008C5F3A" w:rsidRDefault="00A24FFC" w:rsidP="008C5F3A">
      <w:r>
        <w:t>An important part of being a web developer is being able to use the</w:t>
      </w:r>
      <w:r w:rsidR="00E7798F">
        <w:t xml:space="preserve"> resources available when </w:t>
      </w:r>
      <w:r w:rsidR="008D5AB6">
        <w:t>coding.</w:t>
      </w:r>
      <w:r w:rsidR="0029765F">
        <w:t xml:space="preserve"> </w:t>
      </w:r>
      <w:r w:rsidR="00CD3179">
        <w:t>Through</w:t>
      </w:r>
      <w:r w:rsidR="00D87030">
        <w:t>ou</w:t>
      </w:r>
      <w:r w:rsidR="00CD3179">
        <w:t xml:space="preserve">t my research, and </w:t>
      </w:r>
      <w:r w:rsidR="00D87030">
        <w:t>especially</w:t>
      </w:r>
      <w:r w:rsidR="00CD3179">
        <w:t xml:space="preserve"> in the “Zero to Mastery” course by Andrei </w:t>
      </w:r>
      <w:proofErr w:type="spellStart"/>
      <w:r w:rsidR="00CD3179">
        <w:t>Neagoie</w:t>
      </w:r>
      <w:proofErr w:type="spellEnd"/>
      <w:r w:rsidR="00471FF6">
        <w:t xml:space="preserve">, the importance of </w:t>
      </w:r>
      <w:r w:rsidR="00B24598">
        <w:t>Q&amp;A</w:t>
      </w:r>
      <w:r w:rsidR="00A62891">
        <w:t>, reference, and f</w:t>
      </w:r>
      <w:r w:rsidR="009F4435">
        <w:t>orum sites had been stressed.</w:t>
      </w:r>
      <w:r w:rsidR="007E58EC">
        <w:t xml:space="preserve"> </w:t>
      </w:r>
      <w:r w:rsidR="00E23B71">
        <w:t xml:space="preserve">Using </w:t>
      </w:r>
      <w:r w:rsidR="007E58EC">
        <w:t>Sites such as Stack Overflow</w:t>
      </w:r>
      <w:r w:rsidR="00CC3BCD">
        <w:t xml:space="preserve"> and </w:t>
      </w:r>
      <w:r w:rsidR="00F32414">
        <w:t>The Mozilla Developer Network’s reference documents</w:t>
      </w:r>
      <w:r w:rsidR="00814FD9">
        <w:t xml:space="preserve">, to </w:t>
      </w:r>
      <w:r w:rsidR="000779B8">
        <w:t xml:space="preserve">ask and </w:t>
      </w:r>
      <w:r w:rsidR="00814FD9">
        <w:t>find answers</w:t>
      </w:r>
      <w:r w:rsidR="000779B8">
        <w:t xml:space="preserve"> is an important skill for a develope</w:t>
      </w:r>
      <w:r w:rsidR="007C150F" w:rsidRPr="00113E23">
        <w:t>r.</w:t>
      </w:r>
    </w:p>
    <w:p w14:paraId="77E6F8B7" w14:textId="20EAB770" w:rsidR="00820B9D" w:rsidRDefault="00820B9D" w:rsidP="00820B9D">
      <w:pPr>
        <w:pStyle w:val="Heading1"/>
      </w:pPr>
      <w:bookmarkStart w:id="34" w:name="_Toc535407131"/>
      <w:r>
        <w:lastRenderedPageBreak/>
        <w:t>Timeline</w:t>
      </w:r>
      <w:bookmarkEnd w:id="34"/>
    </w:p>
    <w:p w14:paraId="00CC38EA" w14:textId="77777777" w:rsidR="001C4066" w:rsidRDefault="00511E2A">
      <w:r>
        <w:rPr>
          <w:noProof/>
        </w:rPr>
        <w:drawing>
          <wp:inline distT="0" distB="0" distL="0" distR="0" wp14:anchorId="4655DD7B" wp14:editId="59A695DD">
            <wp:extent cx="6071870" cy="3683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Month CalendarForSeniorProjectPDF (dragged).pdf"/>
                    <pic:cNvPicPr/>
                  </pic:nvPicPr>
                  <pic:blipFill rotWithShape="1">
                    <a:blip r:embed="rId23">
                      <a:extLst>
                        <a:ext uri="{28A0092B-C50C-407E-A947-70E740481C1C}">
                          <a14:useLocalDpi xmlns:a14="http://schemas.microsoft.com/office/drawing/2010/main" val="0"/>
                        </a:ext>
                      </a:extLst>
                    </a:blip>
                    <a:srcRect b="21505"/>
                    <a:stretch/>
                  </pic:blipFill>
                  <pic:spPr bwMode="auto">
                    <a:xfrm>
                      <a:off x="0" y="0"/>
                      <a:ext cx="6071870" cy="3683000"/>
                    </a:xfrm>
                    <a:prstGeom prst="rect">
                      <a:avLst/>
                    </a:prstGeom>
                    <a:ln>
                      <a:noFill/>
                    </a:ln>
                    <a:extLst>
                      <a:ext uri="{53640926-AAD7-44D8-BBD7-CCE9431645EC}">
                        <a14:shadowObscured xmlns:a14="http://schemas.microsoft.com/office/drawing/2010/main"/>
                      </a:ext>
                    </a:extLst>
                  </pic:spPr>
                </pic:pic>
              </a:graphicData>
            </a:graphic>
          </wp:inline>
        </w:drawing>
      </w:r>
    </w:p>
    <w:p w14:paraId="4F0644A0" w14:textId="41B741E8" w:rsidR="003208B9" w:rsidRDefault="001C4066">
      <w:pPr>
        <w:rPr>
          <w:rFonts w:asciiTheme="majorHAnsi" w:eastAsiaTheme="majorEastAsia" w:hAnsiTheme="majorHAnsi" w:cstheme="majorBidi"/>
          <w:sz w:val="42"/>
          <w:szCs w:val="32"/>
        </w:rPr>
      </w:pPr>
      <w:r>
        <w:rPr>
          <w:noProof/>
        </w:rPr>
        <w:drawing>
          <wp:inline distT="0" distB="0" distL="0" distR="0" wp14:anchorId="2E68477C" wp14:editId="24248EEF">
            <wp:extent cx="6071870" cy="3327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2-Month CalendarForSeniorProjectPDF (dragged).pdf"/>
                    <pic:cNvPicPr/>
                  </pic:nvPicPr>
                  <pic:blipFill rotWithShape="1">
                    <a:blip r:embed="rId24">
                      <a:extLst>
                        <a:ext uri="{28A0092B-C50C-407E-A947-70E740481C1C}">
                          <a14:useLocalDpi xmlns:a14="http://schemas.microsoft.com/office/drawing/2010/main" val="0"/>
                        </a:ext>
                      </a:extLst>
                    </a:blip>
                    <a:srcRect t="7579" b="21505"/>
                    <a:stretch/>
                  </pic:blipFill>
                  <pic:spPr bwMode="auto">
                    <a:xfrm>
                      <a:off x="0" y="0"/>
                      <a:ext cx="6071870" cy="3327400"/>
                    </a:xfrm>
                    <a:prstGeom prst="rect">
                      <a:avLst/>
                    </a:prstGeom>
                    <a:ln>
                      <a:noFill/>
                    </a:ln>
                    <a:extLst>
                      <a:ext uri="{53640926-AAD7-44D8-BBD7-CCE9431645EC}">
                        <a14:shadowObscured xmlns:a14="http://schemas.microsoft.com/office/drawing/2010/main"/>
                      </a:ext>
                    </a:extLst>
                  </pic:spPr>
                </pic:pic>
              </a:graphicData>
            </a:graphic>
          </wp:inline>
        </w:drawing>
      </w:r>
      <w:r w:rsidR="003208B9">
        <w:br w:type="page"/>
      </w:r>
    </w:p>
    <w:p w14:paraId="392B3EEE" w14:textId="77777777" w:rsidR="001C596C" w:rsidRDefault="001C596C" w:rsidP="001C596C">
      <w:pPr>
        <w:pStyle w:val="Heading1"/>
      </w:pPr>
      <w:bookmarkStart w:id="35" w:name="_Toc535407132"/>
      <w:r>
        <w:lastRenderedPageBreak/>
        <w:t>Bibliography</w:t>
      </w:r>
      <w:bookmarkEnd w:id="35"/>
    </w:p>
    <w:sdt>
      <w:sdtPr>
        <w:id w:val="-1298833766"/>
        <w:bibliography/>
      </w:sdtPr>
      <w:sdtEndPr/>
      <w:sdtContent>
        <w:p w14:paraId="4B19F6D1" w14:textId="77777777" w:rsidR="001C596C" w:rsidRDefault="001C596C" w:rsidP="001C596C">
          <w:pPr>
            <w:pStyle w:val="Bibliography"/>
            <w:ind w:left="720" w:hanging="720"/>
            <w:rPr>
              <w:noProof/>
            </w:rPr>
          </w:pPr>
          <w:r>
            <w:fldChar w:fldCharType="begin"/>
          </w:r>
          <w:r>
            <w:instrText xml:space="preserve"> BIBLIOGRAPHY </w:instrText>
          </w:r>
          <w:r>
            <w:fldChar w:fldCharType="separate"/>
          </w:r>
          <w:r>
            <w:rPr>
              <w:noProof/>
            </w:rPr>
            <w:t>Bytyqi, Besart. Interview. Cole Manning. 24 October 2018.</w:t>
          </w:r>
        </w:p>
        <w:p w14:paraId="3E1E9F45" w14:textId="77777777" w:rsidR="001C596C" w:rsidRDefault="001C596C" w:rsidP="001C596C">
          <w:pPr>
            <w:pStyle w:val="Bibliography"/>
            <w:ind w:left="720" w:hanging="720"/>
            <w:rPr>
              <w:noProof/>
            </w:rPr>
          </w:pPr>
          <w:r>
            <w:rPr>
              <w:noProof/>
            </w:rPr>
            <w:t xml:space="preserve">Coyier, Chris. </w:t>
          </w:r>
          <w:r>
            <w:rPr>
              <w:i/>
              <w:iCs/>
              <w:noProof/>
            </w:rPr>
            <w:t>CSS Tricks</w:t>
          </w:r>
          <w:r>
            <w:rPr>
              <w:noProof/>
            </w:rPr>
            <w:t>. n.d. 28 November 2018. &lt;www.css-tricks.com&gt;.</w:t>
          </w:r>
        </w:p>
        <w:p w14:paraId="37D0F0C2" w14:textId="77777777" w:rsidR="001C596C" w:rsidRDefault="001C596C" w:rsidP="001C596C">
          <w:pPr>
            <w:pStyle w:val="Bibliography"/>
            <w:ind w:left="720" w:hanging="720"/>
            <w:rPr>
              <w:noProof/>
            </w:rPr>
          </w:pPr>
          <w:r>
            <w:rPr>
              <w:noProof/>
            </w:rPr>
            <w:t xml:space="preserve">cPanel, Inc. </w:t>
          </w:r>
          <w:r>
            <w:rPr>
              <w:i/>
              <w:iCs/>
              <w:noProof/>
            </w:rPr>
            <w:t>cPanel Documentation</w:t>
          </w:r>
          <w:r>
            <w:rPr>
              <w:noProof/>
            </w:rPr>
            <w:t>. n.d. &lt;www.documentation.cpanel.net&gt;.</w:t>
          </w:r>
        </w:p>
        <w:p w14:paraId="65B12262" w14:textId="77777777" w:rsidR="001C596C" w:rsidRDefault="001C596C" w:rsidP="001C596C">
          <w:pPr>
            <w:pStyle w:val="Bibliography"/>
            <w:ind w:left="720" w:hanging="720"/>
            <w:rPr>
              <w:noProof/>
            </w:rPr>
          </w:pPr>
          <w:r>
            <w:rPr>
              <w:noProof/>
            </w:rPr>
            <w:t xml:space="preserve">Draplin, Aaron. </w:t>
          </w:r>
          <w:r>
            <w:rPr>
              <w:i/>
              <w:iCs/>
              <w:noProof/>
            </w:rPr>
            <w:t>Draplin Design Co.: Pretty Much Everything</w:t>
          </w:r>
          <w:r>
            <w:rPr>
              <w:noProof/>
            </w:rPr>
            <w:t>. Abrams Books, 2016.</w:t>
          </w:r>
        </w:p>
        <w:p w14:paraId="5780F69F" w14:textId="77777777" w:rsidR="001C596C" w:rsidRDefault="001C596C" w:rsidP="001C596C">
          <w:pPr>
            <w:pStyle w:val="Bibliography"/>
            <w:ind w:left="720" w:hanging="720"/>
            <w:rPr>
              <w:noProof/>
            </w:rPr>
          </w:pPr>
          <w:r>
            <w:rPr>
              <w:noProof/>
            </w:rPr>
            <w:t xml:space="preserve">Hoston, Dave. "8 Phases of the Web Design Proces." 28 July 2014. </w:t>
          </w:r>
          <w:r>
            <w:rPr>
              <w:i/>
              <w:iCs/>
              <w:noProof/>
            </w:rPr>
            <w:t>Print Magazine.</w:t>
          </w:r>
          <w:r>
            <w:rPr>
              <w:noProof/>
            </w:rPr>
            <w:t xml:space="preserve"> November 2018.</w:t>
          </w:r>
        </w:p>
        <w:p w14:paraId="0982169E" w14:textId="77777777" w:rsidR="001C596C" w:rsidRDefault="001C596C" w:rsidP="001C596C">
          <w:pPr>
            <w:pStyle w:val="Bibliography"/>
            <w:ind w:left="720" w:hanging="720"/>
            <w:rPr>
              <w:noProof/>
            </w:rPr>
          </w:pPr>
          <w:r>
            <w:rPr>
              <w:noProof/>
            </w:rPr>
            <w:t xml:space="preserve">Mozilla Foundation. </w:t>
          </w:r>
          <w:r>
            <w:rPr>
              <w:i/>
              <w:iCs/>
              <w:noProof/>
            </w:rPr>
            <w:t>MDN Web Docs</w:t>
          </w:r>
          <w:r>
            <w:rPr>
              <w:noProof/>
            </w:rPr>
            <w:t>. n.d. &lt;www.developer.mozilla.org&gt;.</w:t>
          </w:r>
        </w:p>
        <w:p w14:paraId="5EAA719B" w14:textId="77777777" w:rsidR="001C596C" w:rsidRDefault="001C596C" w:rsidP="001C596C">
          <w:pPr>
            <w:pStyle w:val="Bibliography"/>
            <w:ind w:left="720" w:hanging="720"/>
            <w:rPr>
              <w:noProof/>
            </w:rPr>
          </w:pPr>
          <w:r>
            <w:rPr>
              <w:noProof/>
            </w:rPr>
            <w:t>Neagoie, Andrei. "The Complete Web Developer in 2019." n.d.</w:t>
          </w:r>
        </w:p>
        <w:p w14:paraId="4BD528B7" w14:textId="77777777" w:rsidR="001C596C" w:rsidRDefault="001C596C" w:rsidP="001C596C">
          <w:pPr>
            <w:pStyle w:val="Bibliography"/>
            <w:ind w:left="720" w:hanging="720"/>
            <w:rPr>
              <w:noProof/>
            </w:rPr>
          </w:pPr>
          <w:r>
            <w:rPr>
              <w:noProof/>
            </w:rPr>
            <w:t xml:space="preserve">Refsnes Data. </w:t>
          </w:r>
          <w:r>
            <w:rPr>
              <w:i/>
              <w:iCs/>
              <w:noProof/>
            </w:rPr>
            <w:t>W3Schools</w:t>
          </w:r>
          <w:r>
            <w:rPr>
              <w:noProof/>
            </w:rPr>
            <w:t>. n.d. 1 December 2018. &lt;www.w3schools.com&gt;.</w:t>
          </w:r>
        </w:p>
        <w:p w14:paraId="4B87D36A" w14:textId="77777777" w:rsidR="001C596C" w:rsidRDefault="001C596C" w:rsidP="001C596C">
          <w:pPr>
            <w:pStyle w:val="Bibliography"/>
            <w:ind w:left="720" w:hanging="720"/>
            <w:rPr>
              <w:noProof/>
            </w:rPr>
          </w:pPr>
          <w:r>
            <w:rPr>
              <w:noProof/>
            </w:rPr>
            <w:t xml:space="preserve">Ryzac, Inc. </w:t>
          </w:r>
          <w:r>
            <w:rPr>
              <w:i/>
              <w:iCs/>
              <w:noProof/>
            </w:rPr>
            <w:t>Codeacademy</w:t>
          </w:r>
          <w:r>
            <w:rPr>
              <w:noProof/>
            </w:rPr>
            <w:t>. n.d. 29 November 2018.</w:t>
          </w:r>
        </w:p>
        <w:p w14:paraId="34C668AB" w14:textId="77777777" w:rsidR="001C596C" w:rsidRDefault="001C596C" w:rsidP="001C596C">
          <w:pPr>
            <w:pStyle w:val="Bibliography"/>
            <w:ind w:left="720" w:hanging="720"/>
            <w:rPr>
              <w:noProof/>
            </w:rPr>
          </w:pPr>
          <w:r>
            <w:rPr>
              <w:noProof/>
            </w:rPr>
            <w:t xml:space="preserve">Scott, Daniel Walter. "Illustrator - UI &amp; Web Design using Adobe Illustrator." n.d. </w:t>
          </w:r>
          <w:r>
            <w:rPr>
              <w:i/>
              <w:iCs/>
              <w:noProof/>
            </w:rPr>
            <w:t>Bring Your Own Laptop.</w:t>
          </w:r>
          <w:r>
            <w:rPr>
              <w:noProof/>
            </w:rPr>
            <w:t xml:space="preserve"> </w:t>
          </w:r>
        </w:p>
        <w:p w14:paraId="3AAA35D3" w14:textId="77777777" w:rsidR="001C596C" w:rsidRDefault="001C596C" w:rsidP="001C596C">
          <w:pPr>
            <w:pStyle w:val="Bibliography"/>
            <w:ind w:left="720" w:hanging="720"/>
            <w:rPr>
              <w:noProof/>
            </w:rPr>
          </w:pPr>
          <w:r>
            <w:rPr>
              <w:noProof/>
            </w:rPr>
            <w:t xml:space="preserve">—. "Photoshop - How to Design a Website in Photoshop." n.d. </w:t>
          </w:r>
          <w:r>
            <w:rPr>
              <w:i/>
              <w:iCs/>
              <w:noProof/>
            </w:rPr>
            <w:t>Bring Your Own Laptop.</w:t>
          </w:r>
          <w:r>
            <w:rPr>
              <w:noProof/>
            </w:rPr>
            <w:t xml:space="preserve"> </w:t>
          </w:r>
        </w:p>
        <w:p w14:paraId="2EDFA0FE" w14:textId="77777777" w:rsidR="001C596C" w:rsidRDefault="001C596C" w:rsidP="001C596C">
          <w:pPr>
            <w:pStyle w:val="Bibliography"/>
            <w:ind w:left="720" w:hanging="720"/>
            <w:rPr>
              <w:noProof/>
            </w:rPr>
          </w:pPr>
          <w:r>
            <w:rPr>
              <w:noProof/>
            </w:rPr>
            <w:t xml:space="preserve">Straub, Scott. </w:t>
          </w:r>
          <w:r>
            <w:rPr>
              <w:i/>
              <w:iCs/>
              <w:noProof/>
            </w:rPr>
            <w:t>Pro Git</w:t>
          </w:r>
          <w:r>
            <w:rPr>
              <w:noProof/>
            </w:rPr>
            <w:t>. Apress, 2014.</w:t>
          </w:r>
        </w:p>
        <w:p w14:paraId="542FF2BC" w14:textId="77777777" w:rsidR="001C596C" w:rsidRDefault="001C596C" w:rsidP="001C596C">
          <w:pPr>
            <w:pStyle w:val="Bibliography"/>
            <w:ind w:left="720" w:hanging="720"/>
            <w:rPr>
              <w:noProof/>
            </w:rPr>
          </w:pPr>
          <w:r>
            <w:rPr>
              <w:noProof/>
            </w:rPr>
            <w:t xml:space="preserve">Wathan, Adam and Schoger, Steve. </w:t>
          </w:r>
          <w:r>
            <w:rPr>
              <w:i/>
              <w:iCs/>
              <w:noProof/>
            </w:rPr>
            <w:t>Refactoring UI</w:t>
          </w:r>
          <w:r>
            <w:rPr>
              <w:noProof/>
            </w:rPr>
            <w:t>. 2018.</w:t>
          </w:r>
        </w:p>
        <w:p w14:paraId="341D5DBC" w14:textId="59234282" w:rsidR="00A27E7E" w:rsidRPr="00A27E7E" w:rsidRDefault="001C596C" w:rsidP="00A27E7E">
          <w:r>
            <w:rPr>
              <w:b/>
              <w:bCs/>
              <w:noProof/>
            </w:rPr>
            <w:fldChar w:fldCharType="end"/>
          </w:r>
        </w:p>
      </w:sdtContent>
    </w:sdt>
    <w:sectPr w:rsidR="00A27E7E" w:rsidRPr="00A27E7E">
      <w:headerReference w:type="even" r:id="rId25"/>
      <w:headerReference w:type="default" r:id="rId26"/>
      <w:footerReference w:type="default" r:id="rId27"/>
      <w:headerReference w:type="first" r:id="rId28"/>
      <w:pgSz w:w="12240" w:h="15840"/>
      <w:pgMar w:top="1267" w:right="1339" w:bottom="1339" w:left="1339"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8C7709" w14:textId="77777777" w:rsidR="00010B69" w:rsidRDefault="00010B69">
      <w:pPr>
        <w:spacing w:after="0" w:line="240" w:lineRule="auto"/>
      </w:pPr>
      <w:r>
        <w:separator/>
      </w:r>
    </w:p>
    <w:p w14:paraId="2DBF7933" w14:textId="77777777" w:rsidR="00010B69" w:rsidRDefault="00010B69"/>
    <w:p w14:paraId="259966B5" w14:textId="77777777" w:rsidR="00010B69" w:rsidRDefault="00010B69"/>
  </w:endnote>
  <w:endnote w:type="continuationSeparator" w:id="0">
    <w:p w14:paraId="4222A028" w14:textId="77777777" w:rsidR="00010B69" w:rsidRDefault="00010B69">
      <w:pPr>
        <w:spacing w:after="0" w:line="240" w:lineRule="auto"/>
      </w:pPr>
      <w:r>
        <w:continuationSeparator/>
      </w:r>
    </w:p>
    <w:p w14:paraId="4566FA2B" w14:textId="77777777" w:rsidR="00010B69" w:rsidRDefault="00010B69"/>
    <w:p w14:paraId="1A982315" w14:textId="77777777" w:rsidR="00010B69" w:rsidRDefault="00010B69"/>
  </w:endnote>
  <w:endnote w:id="1">
    <w:p w14:paraId="6B2C19D7" w14:textId="64F9B0D9" w:rsidR="00936181" w:rsidRDefault="00936181">
      <w:pPr>
        <w:pStyle w:val="EndnoteText"/>
      </w:pPr>
      <w:r>
        <w:rPr>
          <w:rStyle w:val="EndnoteReference"/>
        </w:rPr>
        <w:endnoteRef/>
      </w:r>
      <w:r>
        <w:t xml:space="preserve"> </w:t>
      </w:r>
      <w:hyperlink r:id="rId1" w:history="1">
        <w:r w:rsidRPr="00440777">
          <w:rPr>
            <w:rStyle w:val="Hyperlink"/>
          </w:rPr>
          <w:t>https://content-static.upwork.com/blog/uploads/sites/3/2015/06/02170023/relational-vs-nonrelational-databases.png</w:t>
        </w:r>
      </w:hyperlink>
    </w:p>
    <w:p w14:paraId="2A8AEFB6" w14:textId="77777777" w:rsidR="00936181" w:rsidRDefault="00936181">
      <w:pPr>
        <w:pStyle w:val="EndnoteText"/>
      </w:pPr>
    </w:p>
  </w:endnote>
  <w:endnote w:id="2">
    <w:p w14:paraId="78EB9A24" w14:textId="3C023199" w:rsidR="00936181" w:rsidRDefault="00936181">
      <w:pPr>
        <w:pStyle w:val="EndnoteText"/>
      </w:pPr>
      <w:r>
        <w:rPr>
          <w:rStyle w:val="EndnoteReference"/>
        </w:rPr>
        <w:endnoteRef/>
      </w:r>
      <w:r>
        <w:t xml:space="preserve"> </w:t>
      </w:r>
      <w:hyperlink r:id="rId2" w:history="1">
        <w:r w:rsidRPr="00440777">
          <w:rPr>
            <w:rStyle w:val="Hyperlink"/>
          </w:rPr>
          <w:t>https://nationalgriefawarenessday.com/wp-content/uploads/2018/01/website-storyboard-template-download-printable-website-storyboard-word-format-sample.jpg</w:t>
        </w:r>
      </w:hyperlink>
    </w:p>
    <w:p w14:paraId="713BF074" w14:textId="23847FB0" w:rsidR="00936181" w:rsidRDefault="00936181">
      <w:pPr>
        <w:pStyle w:val="EndnoteText"/>
      </w:pPr>
    </w:p>
    <w:p w14:paraId="2D235762" w14:textId="71F08FA2" w:rsidR="00936181" w:rsidRDefault="00936181">
      <w:pPr>
        <w:pStyle w:val="EndnoteText"/>
      </w:pPr>
      <w:r w:rsidRPr="00006EF9">
        <w:rPr>
          <w:vertAlign w:val="superscript"/>
        </w:rPr>
        <w:t>iii</w:t>
      </w:r>
      <w:r>
        <w:t xml:space="preserve"> </w:t>
      </w:r>
      <w:hyperlink r:id="rId3" w:history="1">
        <w:r w:rsidRPr="00440777">
          <w:rPr>
            <w:rStyle w:val="Hyperlink"/>
          </w:rPr>
          <w:t>https://media.balsamiq.com/img/support/tutorials/responsivedesign/456717.png</w:t>
        </w:r>
      </w:hyperlink>
    </w:p>
    <w:p w14:paraId="34C31B7C" w14:textId="77777777" w:rsidR="00936181" w:rsidRDefault="00936181">
      <w:pPr>
        <w:pStyle w:val="EndnoteText"/>
      </w:pPr>
    </w:p>
    <w:p w14:paraId="5A980421" w14:textId="63C8AA09" w:rsidR="00936181" w:rsidRDefault="00936181">
      <w:pPr>
        <w:pStyle w:val="EndnoteText"/>
      </w:pPr>
      <w:r>
        <w:rPr>
          <w:vertAlign w:val="superscript"/>
        </w:rPr>
        <w:t>iv</w:t>
      </w:r>
      <w:r>
        <w:t xml:space="preserve"> </w:t>
      </w:r>
      <w:hyperlink r:id="rId4" w:history="1">
        <w:r w:rsidRPr="00440777">
          <w:rPr>
            <w:rStyle w:val="Hyperlink"/>
          </w:rPr>
          <w:t>https://i.ytimg.com/vi/xtgHiVFik0U/maxresdefault.jpg</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5635894"/>
      <w:docPartObj>
        <w:docPartGallery w:val="Page Numbers (Bottom of Page)"/>
        <w:docPartUnique/>
      </w:docPartObj>
    </w:sdtPr>
    <w:sdtEndPr>
      <w:rPr>
        <w:noProof/>
      </w:rPr>
    </w:sdtEndPr>
    <w:sdtContent>
      <w:p w14:paraId="7975D2B6" w14:textId="77777777" w:rsidR="00936181" w:rsidRDefault="00936181">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10FF16" w14:textId="77777777" w:rsidR="00010B69" w:rsidRDefault="00010B69">
      <w:pPr>
        <w:spacing w:after="0" w:line="240" w:lineRule="auto"/>
      </w:pPr>
      <w:r>
        <w:separator/>
      </w:r>
    </w:p>
    <w:p w14:paraId="1216CB9B" w14:textId="77777777" w:rsidR="00010B69" w:rsidRDefault="00010B69"/>
    <w:p w14:paraId="0F8DC045" w14:textId="77777777" w:rsidR="00010B69" w:rsidRDefault="00010B69"/>
  </w:footnote>
  <w:footnote w:type="continuationSeparator" w:id="0">
    <w:p w14:paraId="7B1C2742" w14:textId="77777777" w:rsidR="00010B69" w:rsidRDefault="00010B69">
      <w:pPr>
        <w:spacing w:after="0" w:line="240" w:lineRule="auto"/>
      </w:pPr>
      <w:r>
        <w:continuationSeparator/>
      </w:r>
    </w:p>
    <w:p w14:paraId="021B1840" w14:textId="77777777" w:rsidR="00010B69" w:rsidRDefault="00010B69"/>
    <w:p w14:paraId="647DF9BC" w14:textId="77777777" w:rsidR="00010B69" w:rsidRDefault="00010B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60693485"/>
      <w:docPartObj>
        <w:docPartGallery w:val="Page Numbers (Top of Page)"/>
        <w:docPartUnique/>
      </w:docPartObj>
    </w:sdtPr>
    <w:sdtEndPr>
      <w:rPr>
        <w:rStyle w:val="PageNumber"/>
      </w:rPr>
    </w:sdtEndPr>
    <w:sdtContent>
      <w:p w14:paraId="46676095" w14:textId="77777777" w:rsidR="00936181" w:rsidRDefault="00936181" w:rsidP="00C63B4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F0FDDD" w14:textId="77777777" w:rsidR="00936181" w:rsidRDefault="00936181" w:rsidP="00E32C93">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67613949"/>
      <w:docPartObj>
        <w:docPartGallery w:val="Page Numbers (Top of Page)"/>
        <w:docPartUnique/>
      </w:docPartObj>
    </w:sdtPr>
    <w:sdtEndPr>
      <w:rPr>
        <w:rStyle w:val="PageNumber"/>
      </w:rPr>
    </w:sdtEndPr>
    <w:sdtContent>
      <w:p w14:paraId="674DAE19" w14:textId="77777777" w:rsidR="00936181" w:rsidRDefault="00936181" w:rsidP="00C63B4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A1CE5DA" w14:textId="77777777" w:rsidR="00936181" w:rsidRDefault="00936181" w:rsidP="00E32C93">
    <w:pPr>
      <w:pStyle w:val="Header"/>
      <w:ind w:right="360"/>
      <w:jc w:val="right"/>
    </w:pPr>
    <w:r>
      <w:t>Manning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BA06E" w14:textId="77777777" w:rsidR="00936181" w:rsidRDefault="00936181" w:rsidP="00526E35">
    <w:pPr>
      <w:pStyle w:val="Header"/>
      <w:jc w:val="center"/>
    </w:pPr>
    <w:r>
      <w:t>6 December 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002936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270B25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996E9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1B4141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82E4BF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3B4E40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683E5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A62939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4C23A14"/>
    <w:lvl w:ilvl="0">
      <w:start w:val="1"/>
      <w:numFmt w:val="decimal"/>
      <w:lvlText w:val="%1."/>
      <w:lvlJc w:val="left"/>
      <w:pPr>
        <w:tabs>
          <w:tab w:val="num" w:pos="749"/>
        </w:tabs>
        <w:ind w:left="749" w:hanging="259"/>
      </w:pPr>
      <w:rPr>
        <w:rFonts w:hint="default"/>
      </w:rPr>
    </w:lvl>
  </w:abstractNum>
  <w:abstractNum w:abstractNumId="9" w15:restartNumberingAfterBreak="0">
    <w:nsid w:val="FFFFFF89"/>
    <w:multiLevelType w:val="singleLevel"/>
    <w:tmpl w:val="BD1421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21049E"/>
    <w:multiLevelType w:val="hybridMultilevel"/>
    <w:tmpl w:val="FE2806DC"/>
    <w:lvl w:ilvl="0" w:tplc="6720A3D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2C7D11"/>
    <w:multiLevelType w:val="hybridMultilevel"/>
    <w:tmpl w:val="0F22E3EA"/>
    <w:lvl w:ilvl="0" w:tplc="412A3C92">
      <w:start w:val="5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044B61"/>
    <w:multiLevelType w:val="hybridMultilevel"/>
    <w:tmpl w:val="F0E63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957834"/>
    <w:multiLevelType w:val="hybridMultilevel"/>
    <w:tmpl w:val="64709B02"/>
    <w:lvl w:ilvl="0" w:tplc="D0CE1B3C">
      <w:start w:val="1"/>
      <w:numFmt w:val="bullet"/>
      <w:lvlText w:val=""/>
      <w:lvlJc w:val="left"/>
      <w:pPr>
        <w:ind w:left="749" w:hanging="259"/>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9B0EC5"/>
    <w:multiLevelType w:val="hybridMultilevel"/>
    <w:tmpl w:val="50006670"/>
    <w:lvl w:ilvl="0" w:tplc="8F228D68">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C82C9A"/>
    <w:multiLevelType w:val="hybridMultilevel"/>
    <w:tmpl w:val="63F07864"/>
    <w:lvl w:ilvl="0" w:tplc="A552E8B8">
      <w:start w:val="1"/>
      <w:numFmt w:val="bullet"/>
      <w:lvlText w:val=""/>
      <w:lvlJc w:val="left"/>
      <w:pPr>
        <w:tabs>
          <w:tab w:val="num" w:pos="662"/>
        </w:tabs>
        <w:ind w:left="173" w:firstLine="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BC0320"/>
    <w:multiLevelType w:val="hybridMultilevel"/>
    <w:tmpl w:val="DC3C7298"/>
    <w:lvl w:ilvl="0" w:tplc="B92C4AE4">
      <w:start w:val="1"/>
      <w:numFmt w:val="bullet"/>
      <w:lvlText w:val=""/>
      <w:lvlJc w:val="left"/>
      <w:pPr>
        <w:ind w:left="662" w:hanging="172"/>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083510"/>
    <w:multiLevelType w:val="hybridMultilevel"/>
    <w:tmpl w:val="BE6E19F6"/>
    <w:lvl w:ilvl="0" w:tplc="A50A105A">
      <w:start w:val="1"/>
      <w:numFmt w:val="bullet"/>
      <w:pStyle w:val="ListBullet"/>
      <w:lvlText w:val=""/>
      <w:lvlJc w:val="left"/>
      <w:pPr>
        <w:tabs>
          <w:tab w:val="num" w:pos="749"/>
        </w:tabs>
        <w:ind w:left="749" w:hanging="259"/>
      </w:pPr>
      <w:rPr>
        <w:rFonts w:ascii="Symbol" w:hAnsi="Symbol" w:hint="default"/>
        <w:color w:val="000000" w:themeColor="text1"/>
        <w:w w:val="1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226C1F"/>
    <w:multiLevelType w:val="hybridMultilevel"/>
    <w:tmpl w:val="49ACD974"/>
    <w:lvl w:ilvl="0" w:tplc="2A7A1916">
      <w:start w:val="1"/>
      <w:numFmt w:val="bullet"/>
      <w:lvlText w:val=""/>
      <w:lvlJc w:val="left"/>
      <w:pPr>
        <w:ind w:left="850" w:hanging="360"/>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901CF9"/>
    <w:multiLevelType w:val="hybridMultilevel"/>
    <w:tmpl w:val="2F4A75D8"/>
    <w:lvl w:ilvl="0" w:tplc="62A25D7A">
      <w:start w:val="1"/>
      <w:numFmt w:val="decimal"/>
      <w:pStyle w:val="ListNumb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E2558E0"/>
    <w:multiLevelType w:val="multilevel"/>
    <w:tmpl w:val="973A2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15"/>
  </w:num>
  <w:num w:numId="3">
    <w:abstractNumId w:val="18"/>
  </w:num>
  <w:num w:numId="4">
    <w:abstractNumId w:val="16"/>
  </w:num>
  <w:num w:numId="5">
    <w:abstractNumId w:val="13"/>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7"/>
  </w:num>
  <w:num w:numId="16">
    <w:abstractNumId w:val="19"/>
  </w:num>
  <w:num w:numId="17">
    <w:abstractNumId w:val="20"/>
  </w:num>
  <w:num w:numId="18">
    <w:abstractNumId w:val="10"/>
  </w:num>
  <w:num w:numId="19">
    <w:abstractNumId w:val="11"/>
  </w:num>
  <w:num w:numId="20">
    <w:abstractNumId w:val="14"/>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D82"/>
    <w:rsid w:val="00001FEC"/>
    <w:rsid w:val="00003A0A"/>
    <w:rsid w:val="00003C6F"/>
    <w:rsid w:val="00003F75"/>
    <w:rsid w:val="00005811"/>
    <w:rsid w:val="00006EF9"/>
    <w:rsid w:val="0001057B"/>
    <w:rsid w:val="00010828"/>
    <w:rsid w:val="00010B69"/>
    <w:rsid w:val="00015FEE"/>
    <w:rsid w:val="00017590"/>
    <w:rsid w:val="00022DF6"/>
    <w:rsid w:val="00024002"/>
    <w:rsid w:val="00025EC5"/>
    <w:rsid w:val="00026D21"/>
    <w:rsid w:val="0003006A"/>
    <w:rsid w:val="000300E9"/>
    <w:rsid w:val="00031282"/>
    <w:rsid w:val="00032AFB"/>
    <w:rsid w:val="00032F87"/>
    <w:rsid w:val="00037CEC"/>
    <w:rsid w:val="00041763"/>
    <w:rsid w:val="00042658"/>
    <w:rsid w:val="00044DF5"/>
    <w:rsid w:val="00045680"/>
    <w:rsid w:val="00045E18"/>
    <w:rsid w:val="0005196E"/>
    <w:rsid w:val="00053C22"/>
    <w:rsid w:val="00060FC3"/>
    <w:rsid w:val="0006180E"/>
    <w:rsid w:val="00063FB8"/>
    <w:rsid w:val="00064F61"/>
    <w:rsid w:val="00065370"/>
    <w:rsid w:val="000711F0"/>
    <w:rsid w:val="00071F73"/>
    <w:rsid w:val="000779B8"/>
    <w:rsid w:val="00080DBB"/>
    <w:rsid w:val="0008261B"/>
    <w:rsid w:val="00083DB3"/>
    <w:rsid w:val="000856D2"/>
    <w:rsid w:val="000867AA"/>
    <w:rsid w:val="00087039"/>
    <w:rsid w:val="000874EC"/>
    <w:rsid w:val="00087E59"/>
    <w:rsid w:val="000900CD"/>
    <w:rsid w:val="000929C5"/>
    <w:rsid w:val="00093F5D"/>
    <w:rsid w:val="000962EB"/>
    <w:rsid w:val="00096D82"/>
    <w:rsid w:val="0009725E"/>
    <w:rsid w:val="000A0666"/>
    <w:rsid w:val="000A1ACF"/>
    <w:rsid w:val="000A1C62"/>
    <w:rsid w:val="000A3D03"/>
    <w:rsid w:val="000A3F92"/>
    <w:rsid w:val="000A7FCA"/>
    <w:rsid w:val="000B198D"/>
    <w:rsid w:val="000B2202"/>
    <w:rsid w:val="000B2634"/>
    <w:rsid w:val="000B2B88"/>
    <w:rsid w:val="000B2C83"/>
    <w:rsid w:val="000B3B1A"/>
    <w:rsid w:val="000B6FC9"/>
    <w:rsid w:val="000B7105"/>
    <w:rsid w:val="000B7E07"/>
    <w:rsid w:val="000B7E44"/>
    <w:rsid w:val="000B7EDB"/>
    <w:rsid w:val="000C6E05"/>
    <w:rsid w:val="000C71F2"/>
    <w:rsid w:val="000D04BA"/>
    <w:rsid w:val="000D13FF"/>
    <w:rsid w:val="000D1F41"/>
    <w:rsid w:val="000D266E"/>
    <w:rsid w:val="000D39D8"/>
    <w:rsid w:val="000D39E5"/>
    <w:rsid w:val="000D3B3B"/>
    <w:rsid w:val="000D4582"/>
    <w:rsid w:val="000D78CD"/>
    <w:rsid w:val="000E13CB"/>
    <w:rsid w:val="000E19DE"/>
    <w:rsid w:val="000E2515"/>
    <w:rsid w:val="000E277D"/>
    <w:rsid w:val="000E2985"/>
    <w:rsid w:val="000E339C"/>
    <w:rsid w:val="000E3915"/>
    <w:rsid w:val="000E4EB2"/>
    <w:rsid w:val="000E4F1F"/>
    <w:rsid w:val="000E6DFF"/>
    <w:rsid w:val="000F10E6"/>
    <w:rsid w:val="000F205D"/>
    <w:rsid w:val="000F450D"/>
    <w:rsid w:val="001008EE"/>
    <w:rsid w:val="001014C1"/>
    <w:rsid w:val="00101CC9"/>
    <w:rsid w:val="001036C2"/>
    <w:rsid w:val="00103A5C"/>
    <w:rsid w:val="001042F8"/>
    <w:rsid w:val="00104DA0"/>
    <w:rsid w:val="00105464"/>
    <w:rsid w:val="00105C66"/>
    <w:rsid w:val="00111D25"/>
    <w:rsid w:val="001138C4"/>
    <w:rsid w:val="00113E23"/>
    <w:rsid w:val="00113FF3"/>
    <w:rsid w:val="001201D0"/>
    <w:rsid w:val="00122101"/>
    <w:rsid w:val="0012241A"/>
    <w:rsid w:val="00123C2D"/>
    <w:rsid w:val="001261E3"/>
    <w:rsid w:val="00126725"/>
    <w:rsid w:val="00131D5D"/>
    <w:rsid w:val="00133342"/>
    <w:rsid w:val="001368A3"/>
    <w:rsid w:val="001376A4"/>
    <w:rsid w:val="001452AA"/>
    <w:rsid w:val="00146E23"/>
    <w:rsid w:val="00150DEA"/>
    <w:rsid w:val="00154A54"/>
    <w:rsid w:val="00154D25"/>
    <w:rsid w:val="0015725D"/>
    <w:rsid w:val="00157FF5"/>
    <w:rsid w:val="00161C5F"/>
    <w:rsid w:val="00161FF4"/>
    <w:rsid w:val="001636F9"/>
    <w:rsid w:val="00163D8F"/>
    <w:rsid w:val="00164893"/>
    <w:rsid w:val="001651B4"/>
    <w:rsid w:val="00165955"/>
    <w:rsid w:val="00170156"/>
    <w:rsid w:val="0017053B"/>
    <w:rsid w:val="001717DE"/>
    <w:rsid w:val="00171BC7"/>
    <w:rsid w:val="001725DB"/>
    <w:rsid w:val="00173FC9"/>
    <w:rsid w:val="001748D4"/>
    <w:rsid w:val="00174980"/>
    <w:rsid w:val="00174B56"/>
    <w:rsid w:val="0017587D"/>
    <w:rsid w:val="00176042"/>
    <w:rsid w:val="00181461"/>
    <w:rsid w:val="00183826"/>
    <w:rsid w:val="001840EC"/>
    <w:rsid w:val="0018579E"/>
    <w:rsid w:val="00186C6F"/>
    <w:rsid w:val="00186E38"/>
    <w:rsid w:val="00187504"/>
    <w:rsid w:val="00191042"/>
    <w:rsid w:val="00191243"/>
    <w:rsid w:val="00192007"/>
    <w:rsid w:val="00193246"/>
    <w:rsid w:val="00193565"/>
    <w:rsid w:val="0019396F"/>
    <w:rsid w:val="0019698E"/>
    <w:rsid w:val="001A2102"/>
    <w:rsid w:val="001A25FA"/>
    <w:rsid w:val="001A45F9"/>
    <w:rsid w:val="001A5FB0"/>
    <w:rsid w:val="001A75B0"/>
    <w:rsid w:val="001B3315"/>
    <w:rsid w:val="001B3D59"/>
    <w:rsid w:val="001B7700"/>
    <w:rsid w:val="001B79F1"/>
    <w:rsid w:val="001B7B9E"/>
    <w:rsid w:val="001C34E2"/>
    <w:rsid w:val="001C4066"/>
    <w:rsid w:val="001C4812"/>
    <w:rsid w:val="001C5681"/>
    <w:rsid w:val="001C596C"/>
    <w:rsid w:val="001C7B17"/>
    <w:rsid w:val="001D0DC8"/>
    <w:rsid w:val="001D2BC2"/>
    <w:rsid w:val="001D6C91"/>
    <w:rsid w:val="001D7703"/>
    <w:rsid w:val="001D7AE5"/>
    <w:rsid w:val="001E01C5"/>
    <w:rsid w:val="001E180E"/>
    <w:rsid w:val="001E4E3A"/>
    <w:rsid w:val="001E59E2"/>
    <w:rsid w:val="001E6841"/>
    <w:rsid w:val="001E759D"/>
    <w:rsid w:val="001F0FA8"/>
    <w:rsid w:val="001F130A"/>
    <w:rsid w:val="001F1605"/>
    <w:rsid w:val="001F2FC0"/>
    <w:rsid w:val="001F36BE"/>
    <w:rsid w:val="001F406A"/>
    <w:rsid w:val="001F5263"/>
    <w:rsid w:val="001F7709"/>
    <w:rsid w:val="001F7D9C"/>
    <w:rsid w:val="00200B40"/>
    <w:rsid w:val="00201ED6"/>
    <w:rsid w:val="00202480"/>
    <w:rsid w:val="0020481A"/>
    <w:rsid w:val="00204931"/>
    <w:rsid w:val="002102CD"/>
    <w:rsid w:val="002104EE"/>
    <w:rsid w:val="00212874"/>
    <w:rsid w:val="0021583F"/>
    <w:rsid w:val="0021646D"/>
    <w:rsid w:val="00217CCB"/>
    <w:rsid w:val="0022068C"/>
    <w:rsid w:val="00220757"/>
    <w:rsid w:val="002217A3"/>
    <w:rsid w:val="00233A96"/>
    <w:rsid w:val="002350F0"/>
    <w:rsid w:val="00235669"/>
    <w:rsid w:val="00236A2A"/>
    <w:rsid w:val="00237279"/>
    <w:rsid w:val="00240B74"/>
    <w:rsid w:val="002412DE"/>
    <w:rsid w:val="00242398"/>
    <w:rsid w:val="0024539F"/>
    <w:rsid w:val="00245BE1"/>
    <w:rsid w:val="002501DB"/>
    <w:rsid w:val="00252A15"/>
    <w:rsid w:val="00252E6D"/>
    <w:rsid w:val="00253E07"/>
    <w:rsid w:val="00253E8B"/>
    <w:rsid w:val="002545BE"/>
    <w:rsid w:val="0025683E"/>
    <w:rsid w:val="00257400"/>
    <w:rsid w:val="00260657"/>
    <w:rsid w:val="0026082D"/>
    <w:rsid w:val="002633A4"/>
    <w:rsid w:val="0026351E"/>
    <w:rsid w:val="00266C66"/>
    <w:rsid w:val="00270873"/>
    <w:rsid w:val="00274780"/>
    <w:rsid w:val="0027559D"/>
    <w:rsid w:val="0027587A"/>
    <w:rsid w:val="00276371"/>
    <w:rsid w:val="00277195"/>
    <w:rsid w:val="00280EC6"/>
    <w:rsid w:val="00282365"/>
    <w:rsid w:val="00284BE7"/>
    <w:rsid w:val="00286C6D"/>
    <w:rsid w:val="00287EE3"/>
    <w:rsid w:val="002909A2"/>
    <w:rsid w:val="00291073"/>
    <w:rsid w:val="00291ED3"/>
    <w:rsid w:val="00291FD0"/>
    <w:rsid w:val="00293102"/>
    <w:rsid w:val="002940AE"/>
    <w:rsid w:val="00296A57"/>
    <w:rsid w:val="0029765F"/>
    <w:rsid w:val="002A0A80"/>
    <w:rsid w:val="002A1F41"/>
    <w:rsid w:val="002A46FD"/>
    <w:rsid w:val="002A5059"/>
    <w:rsid w:val="002B0CD1"/>
    <w:rsid w:val="002B0D69"/>
    <w:rsid w:val="002B13E2"/>
    <w:rsid w:val="002B1794"/>
    <w:rsid w:val="002B1FC0"/>
    <w:rsid w:val="002B590F"/>
    <w:rsid w:val="002B710B"/>
    <w:rsid w:val="002C0C20"/>
    <w:rsid w:val="002C4D99"/>
    <w:rsid w:val="002C56D9"/>
    <w:rsid w:val="002D102B"/>
    <w:rsid w:val="002D14F0"/>
    <w:rsid w:val="002D1574"/>
    <w:rsid w:val="002D35F8"/>
    <w:rsid w:val="002D36E7"/>
    <w:rsid w:val="002D54A3"/>
    <w:rsid w:val="002D6214"/>
    <w:rsid w:val="002D62F2"/>
    <w:rsid w:val="002D63B1"/>
    <w:rsid w:val="002D6F33"/>
    <w:rsid w:val="002E09CB"/>
    <w:rsid w:val="002E0D64"/>
    <w:rsid w:val="002E0DA2"/>
    <w:rsid w:val="002E49DB"/>
    <w:rsid w:val="002E6293"/>
    <w:rsid w:val="002F06F9"/>
    <w:rsid w:val="002F0B69"/>
    <w:rsid w:val="002F2325"/>
    <w:rsid w:val="002F2583"/>
    <w:rsid w:val="002F2766"/>
    <w:rsid w:val="00300DAD"/>
    <w:rsid w:val="0030155C"/>
    <w:rsid w:val="003019AB"/>
    <w:rsid w:val="003023E4"/>
    <w:rsid w:val="00314835"/>
    <w:rsid w:val="003160B5"/>
    <w:rsid w:val="00320290"/>
    <w:rsid w:val="003202A1"/>
    <w:rsid w:val="00320611"/>
    <w:rsid w:val="003208B9"/>
    <w:rsid w:val="0032390B"/>
    <w:rsid w:val="0032456A"/>
    <w:rsid w:val="00324A05"/>
    <w:rsid w:val="00324EDD"/>
    <w:rsid w:val="00325428"/>
    <w:rsid w:val="0032596E"/>
    <w:rsid w:val="00327185"/>
    <w:rsid w:val="003276B9"/>
    <w:rsid w:val="00330612"/>
    <w:rsid w:val="00333FD4"/>
    <w:rsid w:val="00334225"/>
    <w:rsid w:val="00334CEB"/>
    <w:rsid w:val="00334D7C"/>
    <w:rsid w:val="00335001"/>
    <w:rsid w:val="00335E28"/>
    <w:rsid w:val="003364EE"/>
    <w:rsid w:val="0033656C"/>
    <w:rsid w:val="00340601"/>
    <w:rsid w:val="0034075B"/>
    <w:rsid w:val="003417AF"/>
    <w:rsid w:val="00342C2E"/>
    <w:rsid w:val="00344963"/>
    <w:rsid w:val="00344E74"/>
    <w:rsid w:val="00346302"/>
    <w:rsid w:val="0034641E"/>
    <w:rsid w:val="00352544"/>
    <w:rsid w:val="00353063"/>
    <w:rsid w:val="00353CB6"/>
    <w:rsid w:val="0035483C"/>
    <w:rsid w:val="00354C30"/>
    <w:rsid w:val="003608E5"/>
    <w:rsid w:val="0036188D"/>
    <w:rsid w:val="0036457E"/>
    <w:rsid w:val="00364830"/>
    <w:rsid w:val="00364913"/>
    <w:rsid w:val="003663E9"/>
    <w:rsid w:val="003668DC"/>
    <w:rsid w:val="00367695"/>
    <w:rsid w:val="00372683"/>
    <w:rsid w:val="00372E5C"/>
    <w:rsid w:val="00376204"/>
    <w:rsid w:val="00377C04"/>
    <w:rsid w:val="00377C2B"/>
    <w:rsid w:val="00382550"/>
    <w:rsid w:val="00383493"/>
    <w:rsid w:val="00384D1C"/>
    <w:rsid w:val="00386865"/>
    <w:rsid w:val="00386DEF"/>
    <w:rsid w:val="0039003D"/>
    <w:rsid w:val="00392B80"/>
    <w:rsid w:val="00393749"/>
    <w:rsid w:val="00394108"/>
    <w:rsid w:val="00394DD5"/>
    <w:rsid w:val="00396224"/>
    <w:rsid w:val="00396AC9"/>
    <w:rsid w:val="003977C2"/>
    <w:rsid w:val="003A4EF7"/>
    <w:rsid w:val="003A68E4"/>
    <w:rsid w:val="003B0C72"/>
    <w:rsid w:val="003B18A4"/>
    <w:rsid w:val="003B6548"/>
    <w:rsid w:val="003B756B"/>
    <w:rsid w:val="003C094B"/>
    <w:rsid w:val="003C0FFC"/>
    <w:rsid w:val="003C2689"/>
    <w:rsid w:val="003C3FFB"/>
    <w:rsid w:val="003C69CD"/>
    <w:rsid w:val="003C6D6C"/>
    <w:rsid w:val="003C7BED"/>
    <w:rsid w:val="003D059A"/>
    <w:rsid w:val="003D07A3"/>
    <w:rsid w:val="003D125F"/>
    <w:rsid w:val="003D1791"/>
    <w:rsid w:val="003D2361"/>
    <w:rsid w:val="003D2AD9"/>
    <w:rsid w:val="003D5394"/>
    <w:rsid w:val="003D541F"/>
    <w:rsid w:val="003D58E3"/>
    <w:rsid w:val="003D609D"/>
    <w:rsid w:val="003D6843"/>
    <w:rsid w:val="003D71A2"/>
    <w:rsid w:val="003E0273"/>
    <w:rsid w:val="003E12CC"/>
    <w:rsid w:val="003E162C"/>
    <w:rsid w:val="003E18CA"/>
    <w:rsid w:val="003E1D2E"/>
    <w:rsid w:val="003E387F"/>
    <w:rsid w:val="003E56BD"/>
    <w:rsid w:val="003E7C7E"/>
    <w:rsid w:val="003F09E4"/>
    <w:rsid w:val="003F1A01"/>
    <w:rsid w:val="003F2E66"/>
    <w:rsid w:val="003F31CC"/>
    <w:rsid w:val="003F6505"/>
    <w:rsid w:val="003F6A0D"/>
    <w:rsid w:val="003F6E24"/>
    <w:rsid w:val="00401AFB"/>
    <w:rsid w:val="00401FD7"/>
    <w:rsid w:val="00404FD1"/>
    <w:rsid w:val="004059F7"/>
    <w:rsid w:val="00405B27"/>
    <w:rsid w:val="0040687C"/>
    <w:rsid w:val="00413E15"/>
    <w:rsid w:val="00414B59"/>
    <w:rsid w:val="00415C5A"/>
    <w:rsid w:val="00416DAB"/>
    <w:rsid w:val="004201BA"/>
    <w:rsid w:val="004210BF"/>
    <w:rsid w:val="0042363D"/>
    <w:rsid w:val="004243B0"/>
    <w:rsid w:val="00425947"/>
    <w:rsid w:val="0043075A"/>
    <w:rsid w:val="00430DE6"/>
    <w:rsid w:val="00432E6D"/>
    <w:rsid w:val="00434B5C"/>
    <w:rsid w:val="00441713"/>
    <w:rsid w:val="00441E97"/>
    <w:rsid w:val="00442B03"/>
    <w:rsid w:val="004438A0"/>
    <w:rsid w:val="00444F63"/>
    <w:rsid w:val="00446230"/>
    <w:rsid w:val="00446EE8"/>
    <w:rsid w:val="00446F28"/>
    <w:rsid w:val="004502DF"/>
    <w:rsid w:val="004506C2"/>
    <w:rsid w:val="0045124A"/>
    <w:rsid w:val="00452834"/>
    <w:rsid w:val="00452B6A"/>
    <w:rsid w:val="00453438"/>
    <w:rsid w:val="00461F54"/>
    <w:rsid w:val="00461FC1"/>
    <w:rsid w:val="004621F5"/>
    <w:rsid w:val="0046377D"/>
    <w:rsid w:val="004650E3"/>
    <w:rsid w:val="00465377"/>
    <w:rsid w:val="00467730"/>
    <w:rsid w:val="004677F8"/>
    <w:rsid w:val="00471FF6"/>
    <w:rsid w:val="004751C0"/>
    <w:rsid w:val="00477550"/>
    <w:rsid w:val="0048236C"/>
    <w:rsid w:val="00483137"/>
    <w:rsid w:val="0049086D"/>
    <w:rsid w:val="004924AC"/>
    <w:rsid w:val="004955FD"/>
    <w:rsid w:val="00497365"/>
    <w:rsid w:val="00497B16"/>
    <w:rsid w:val="004A56B8"/>
    <w:rsid w:val="004B2780"/>
    <w:rsid w:val="004B5412"/>
    <w:rsid w:val="004B5435"/>
    <w:rsid w:val="004B5EF9"/>
    <w:rsid w:val="004B6D8B"/>
    <w:rsid w:val="004C2BA5"/>
    <w:rsid w:val="004C4BE7"/>
    <w:rsid w:val="004D0777"/>
    <w:rsid w:val="004D1AC8"/>
    <w:rsid w:val="004D2009"/>
    <w:rsid w:val="004D4185"/>
    <w:rsid w:val="004D4800"/>
    <w:rsid w:val="004D6FC4"/>
    <w:rsid w:val="004E0B11"/>
    <w:rsid w:val="004E1A2E"/>
    <w:rsid w:val="004E24BE"/>
    <w:rsid w:val="004E367B"/>
    <w:rsid w:val="004E37DF"/>
    <w:rsid w:val="004E4A25"/>
    <w:rsid w:val="004E4D2D"/>
    <w:rsid w:val="004E50FF"/>
    <w:rsid w:val="004E7032"/>
    <w:rsid w:val="004E7256"/>
    <w:rsid w:val="004F260D"/>
    <w:rsid w:val="004F7CBD"/>
    <w:rsid w:val="0050341E"/>
    <w:rsid w:val="00503747"/>
    <w:rsid w:val="0050617B"/>
    <w:rsid w:val="00511E2A"/>
    <w:rsid w:val="00516F8E"/>
    <w:rsid w:val="00517BE1"/>
    <w:rsid w:val="00522CC0"/>
    <w:rsid w:val="005245D4"/>
    <w:rsid w:val="00524FAD"/>
    <w:rsid w:val="00526E35"/>
    <w:rsid w:val="00530CD0"/>
    <w:rsid w:val="0053163B"/>
    <w:rsid w:val="0053298E"/>
    <w:rsid w:val="00534C1D"/>
    <w:rsid w:val="0053720D"/>
    <w:rsid w:val="00542833"/>
    <w:rsid w:val="00542B7D"/>
    <w:rsid w:val="00543185"/>
    <w:rsid w:val="00543F79"/>
    <w:rsid w:val="005447D9"/>
    <w:rsid w:val="00544E6C"/>
    <w:rsid w:val="00547E93"/>
    <w:rsid w:val="005502CF"/>
    <w:rsid w:val="005507AA"/>
    <w:rsid w:val="00552CEE"/>
    <w:rsid w:val="005601BB"/>
    <w:rsid w:val="00563636"/>
    <w:rsid w:val="00564682"/>
    <w:rsid w:val="005653E0"/>
    <w:rsid w:val="00566A8F"/>
    <w:rsid w:val="00567D8D"/>
    <w:rsid w:val="005709FC"/>
    <w:rsid w:val="00570F50"/>
    <w:rsid w:val="005721AA"/>
    <w:rsid w:val="00581959"/>
    <w:rsid w:val="00583064"/>
    <w:rsid w:val="00583AF5"/>
    <w:rsid w:val="00587104"/>
    <w:rsid w:val="0059079A"/>
    <w:rsid w:val="00592A62"/>
    <w:rsid w:val="00594106"/>
    <w:rsid w:val="005957D6"/>
    <w:rsid w:val="005960B7"/>
    <w:rsid w:val="005967A1"/>
    <w:rsid w:val="005A1F76"/>
    <w:rsid w:val="005A3012"/>
    <w:rsid w:val="005A32C3"/>
    <w:rsid w:val="005A39F9"/>
    <w:rsid w:val="005A7EFE"/>
    <w:rsid w:val="005B0E26"/>
    <w:rsid w:val="005B128D"/>
    <w:rsid w:val="005B2150"/>
    <w:rsid w:val="005B2731"/>
    <w:rsid w:val="005B39AF"/>
    <w:rsid w:val="005C1A57"/>
    <w:rsid w:val="005C2151"/>
    <w:rsid w:val="005C3EC7"/>
    <w:rsid w:val="005C4978"/>
    <w:rsid w:val="005C4B96"/>
    <w:rsid w:val="005C514E"/>
    <w:rsid w:val="005C516F"/>
    <w:rsid w:val="005D1019"/>
    <w:rsid w:val="005D295D"/>
    <w:rsid w:val="005D4D84"/>
    <w:rsid w:val="005E0D8B"/>
    <w:rsid w:val="005E1853"/>
    <w:rsid w:val="005E255B"/>
    <w:rsid w:val="005E3D1D"/>
    <w:rsid w:val="005E680E"/>
    <w:rsid w:val="005F15F7"/>
    <w:rsid w:val="005F2642"/>
    <w:rsid w:val="005F3374"/>
    <w:rsid w:val="005F4F5B"/>
    <w:rsid w:val="005F5AE5"/>
    <w:rsid w:val="005F652A"/>
    <w:rsid w:val="005F68F3"/>
    <w:rsid w:val="005F78EF"/>
    <w:rsid w:val="006009C6"/>
    <w:rsid w:val="00602EC3"/>
    <w:rsid w:val="00606CE2"/>
    <w:rsid w:val="00607D62"/>
    <w:rsid w:val="00613A32"/>
    <w:rsid w:val="00616268"/>
    <w:rsid w:val="00617CED"/>
    <w:rsid w:val="00620286"/>
    <w:rsid w:val="00620A42"/>
    <w:rsid w:val="00621033"/>
    <w:rsid w:val="0062192C"/>
    <w:rsid w:val="00621FAD"/>
    <w:rsid w:val="00623A52"/>
    <w:rsid w:val="00624F7D"/>
    <w:rsid w:val="00625961"/>
    <w:rsid w:val="00636669"/>
    <w:rsid w:val="00640B3F"/>
    <w:rsid w:val="0064225A"/>
    <w:rsid w:val="006424E1"/>
    <w:rsid w:val="00642E9F"/>
    <w:rsid w:val="00644F07"/>
    <w:rsid w:val="00645FA6"/>
    <w:rsid w:val="0064666B"/>
    <w:rsid w:val="00650684"/>
    <w:rsid w:val="0065223E"/>
    <w:rsid w:val="0065512B"/>
    <w:rsid w:val="00655340"/>
    <w:rsid w:val="00655AD3"/>
    <w:rsid w:val="00657562"/>
    <w:rsid w:val="00657649"/>
    <w:rsid w:val="00657A13"/>
    <w:rsid w:val="00660868"/>
    <w:rsid w:val="00660F21"/>
    <w:rsid w:val="00663864"/>
    <w:rsid w:val="006652ED"/>
    <w:rsid w:val="00666076"/>
    <w:rsid w:val="006671E1"/>
    <w:rsid w:val="00667F9B"/>
    <w:rsid w:val="00673E9F"/>
    <w:rsid w:val="00673F61"/>
    <w:rsid w:val="00677D19"/>
    <w:rsid w:val="00680227"/>
    <w:rsid w:val="00680A52"/>
    <w:rsid w:val="00692E6C"/>
    <w:rsid w:val="006965E8"/>
    <w:rsid w:val="006A3C3A"/>
    <w:rsid w:val="006A6864"/>
    <w:rsid w:val="006B0548"/>
    <w:rsid w:val="006B0880"/>
    <w:rsid w:val="006B0FD2"/>
    <w:rsid w:val="006B26F3"/>
    <w:rsid w:val="006B2EA5"/>
    <w:rsid w:val="006B5763"/>
    <w:rsid w:val="006B5E25"/>
    <w:rsid w:val="006B60D3"/>
    <w:rsid w:val="006B65B3"/>
    <w:rsid w:val="006B68BA"/>
    <w:rsid w:val="006C190D"/>
    <w:rsid w:val="006C25FA"/>
    <w:rsid w:val="006C26B3"/>
    <w:rsid w:val="006C3733"/>
    <w:rsid w:val="006C4650"/>
    <w:rsid w:val="006C684B"/>
    <w:rsid w:val="006C6AD1"/>
    <w:rsid w:val="006C74C8"/>
    <w:rsid w:val="006C7949"/>
    <w:rsid w:val="006D3EB8"/>
    <w:rsid w:val="006D487F"/>
    <w:rsid w:val="006D5384"/>
    <w:rsid w:val="006D6AAC"/>
    <w:rsid w:val="006D6F01"/>
    <w:rsid w:val="006D70CE"/>
    <w:rsid w:val="006D724A"/>
    <w:rsid w:val="006E05AF"/>
    <w:rsid w:val="006E1EC3"/>
    <w:rsid w:val="006E495A"/>
    <w:rsid w:val="006E4D47"/>
    <w:rsid w:val="006E4DE3"/>
    <w:rsid w:val="006E5413"/>
    <w:rsid w:val="006F28EF"/>
    <w:rsid w:val="006F3FE8"/>
    <w:rsid w:val="00701BEB"/>
    <w:rsid w:val="007023FE"/>
    <w:rsid w:val="00703350"/>
    <w:rsid w:val="007036E0"/>
    <w:rsid w:val="00704811"/>
    <w:rsid w:val="0070503F"/>
    <w:rsid w:val="00707B7F"/>
    <w:rsid w:val="00713AA3"/>
    <w:rsid w:val="00714888"/>
    <w:rsid w:val="00720F7D"/>
    <w:rsid w:val="007221B2"/>
    <w:rsid w:val="00722248"/>
    <w:rsid w:val="007231DD"/>
    <w:rsid w:val="0072322C"/>
    <w:rsid w:val="00723A18"/>
    <w:rsid w:val="00724E59"/>
    <w:rsid w:val="00725C2B"/>
    <w:rsid w:val="00726182"/>
    <w:rsid w:val="00727CC2"/>
    <w:rsid w:val="007303D0"/>
    <w:rsid w:val="00730A55"/>
    <w:rsid w:val="00730C4D"/>
    <w:rsid w:val="00733C59"/>
    <w:rsid w:val="007348B6"/>
    <w:rsid w:val="00734D4F"/>
    <w:rsid w:val="00740308"/>
    <w:rsid w:val="0074064B"/>
    <w:rsid w:val="00741C04"/>
    <w:rsid w:val="00742580"/>
    <w:rsid w:val="00743F76"/>
    <w:rsid w:val="00744116"/>
    <w:rsid w:val="007454F4"/>
    <w:rsid w:val="00745879"/>
    <w:rsid w:val="00746204"/>
    <w:rsid w:val="007479CB"/>
    <w:rsid w:val="00750CE4"/>
    <w:rsid w:val="00750F2B"/>
    <w:rsid w:val="00750F9E"/>
    <w:rsid w:val="00751990"/>
    <w:rsid w:val="00752F92"/>
    <w:rsid w:val="00753120"/>
    <w:rsid w:val="00754AA2"/>
    <w:rsid w:val="00755FC4"/>
    <w:rsid w:val="007562D8"/>
    <w:rsid w:val="0075681F"/>
    <w:rsid w:val="007579E9"/>
    <w:rsid w:val="00762305"/>
    <w:rsid w:val="00762CEC"/>
    <w:rsid w:val="007648F9"/>
    <w:rsid w:val="0076497C"/>
    <w:rsid w:val="007652D0"/>
    <w:rsid w:val="00766694"/>
    <w:rsid w:val="0076674F"/>
    <w:rsid w:val="007668B1"/>
    <w:rsid w:val="0076720C"/>
    <w:rsid w:val="00770C89"/>
    <w:rsid w:val="00771AFD"/>
    <w:rsid w:val="00772643"/>
    <w:rsid w:val="00772F4F"/>
    <w:rsid w:val="00775C9E"/>
    <w:rsid w:val="00776118"/>
    <w:rsid w:val="00780705"/>
    <w:rsid w:val="007847D2"/>
    <w:rsid w:val="00784B0C"/>
    <w:rsid w:val="007861C3"/>
    <w:rsid w:val="007910D8"/>
    <w:rsid w:val="00792572"/>
    <w:rsid w:val="007926B8"/>
    <w:rsid w:val="00792A58"/>
    <w:rsid w:val="00793626"/>
    <w:rsid w:val="007936C5"/>
    <w:rsid w:val="0079382E"/>
    <w:rsid w:val="00797DBE"/>
    <w:rsid w:val="007A2E89"/>
    <w:rsid w:val="007A3BD0"/>
    <w:rsid w:val="007A4614"/>
    <w:rsid w:val="007A5B36"/>
    <w:rsid w:val="007A74A7"/>
    <w:rsid w:val="007A7D1A"/>
    <w:rsid w:val="007B0794"/>
    <w:rsid w:val="007B10E9"/>
    <w:rsid w:val="007B238C"/>
    <w:rsid w:val="007B4639"/>
    <w:rsid w:val="007B4C76"/>
    <w:rsid w:val="007B600B"/>
    <w:rsid w:val="007C0157"/>
    <w:rsid w:val="007C13F9"/>
    <w:rsid w:val="007C150F"/>
    <w:rsid w:val="007C22D9"/>
    <w:rsid w:val="007C4AB7"/>
    <w:rsid w:val="007C4E7B"/>
    <w:rsid w:val="007C67DA"/>
    <w:rsid w:val="007D289F"/>
    <w:rsid w:val="007D2E32"/>
    <w:rsid w:val="007D6BDD"/>
    <w:rsid w:val="007E0BCF"/>
    <w:rsid w:val="007E0DD4"/>
    <w:rsid w:val="007E4383"/>
    <w:rsid w:val="007E44F6"/>
    <w:rsid w:val="007E4BEF"/>
    <w:rsid w:val="007E58EC"/>
    <w:rsid w:val="007E5D6E"/>
    <w:rsid w:val="007E6B4D"/>
    <w:rsid w:val="007E6D78"/>
    <w:rsid w:val="007E7082"/>
    <w:rsid w:val="007E7797"/>
    <w:rsid w:val="007F15D1"/>
    <w:rsid w:val="007F474D"/>
    <w:rsid w:val="007F4F62"/>
    <w:rsid w:val="007F5472"/>
    <w:rsid w:val="007F5E39"/>
    <w:rsid w:val="007F5F0F"/>
    <w:rsid w:val="007F6A2B"/>
    <w:rsid w:val="007F7C34"/>
    <w:rsid w:val="00801B1F"/>
    <w:rsid w:val="00804DEF"/>
    <w:rsid w:val="00806AA9"/>
    <w:rsid w:val="00806BAE"/>
    <w:rsid w:val="008104D5"/>
    <w:rsid w:val="008112DE"/>
    <w:rsid w:val="0081368C"/>
    <w:rsid w:val="00813EB1"/>
    <w:rsid w:val="00814A43"/>
    <w:rsid w:val="00814FD9"/>
    <w:rsid w:val="00815413"/>
    <w:rsid w:val="008160AD"/>
    <w:rsid w:val="00817DBC"/>
    <w:rsid w:val="00820B9D"/>
    <w:rsid w:val="00822631"/>
    <w:rsid w:val="00822F97"/>
    <w:rsid w:val="00823071"/>
    <w:rsid w:val="00823A72"/>
    <w:rsid w:val="00824B2B"/>
    <w:rsid w:val="00824BA2"/>
    <w:rsid w:val="0083068F"/>
    <w:rsid w:val="008311CC"/>
    <w:rsid w:val="00835BE4"/>
    <w:rsid w:val="0083640C"/>
    <w:rsid w:val="00836420"/>
    <w:rsid w:val="008366BB"/>
    <w:rsid w:val="00840576"/>
    <w:rsid w:val="00844BA7"/>
    <w:rsid w:val="00844C6B"/>
    <w:rsid w:val="00844D7B"/>
    <w:rsid w:val="0084724D"/>
    <w:rsid w:val="00847A5D"/>
    <w:rsid w:val="00850E44"/>
    <w:rsid w:val="00851DDB"/>
    <w:rsid w:val="00852222"/>
    <w:rsid w:val="008526C2"/>
    <w:rsid w:val="00853CDD"/>
    <w:rsid w:val="00854F76"/>
    <w:rsid w:val="0085671B"/>
    <w:rsid w:val="008569D5"/>
    <w:rsid w:val="008573D6"/>
    <w:rsid w:val="0086054A"/>
    <w:rsid w:val="008608EB"/>
    <w:rsid w:val="008630F0"/>
    <w:rsid w:val="00864815"/>
    <w:rsid w:val="00864DEA"/>
    <w:rsid w:val="00866058"/>
    <w:rsid w:val="0086651E"/>
    <w:rsid w:val="0086678E"/>
    <w:rsid w:val="00870C8C"/>
    <w:rsid w:val="00871BCB"/>
    <w:rsid w:val="00871C8E"/>
    <w:rsid w:val="008741EE"/>
    <w:rsid w:val="00875055"/>
    <w:rsid w:val="00875BFB"/>
    <w:rsid w:val="00876ED6"/>
    <w:rsid w:val="00877F0F"/>
    <w:rsid w:val="00881C18"/>
    <w:rsid w:val="00882D0B"/>
    <w:rsid w:val="00882F26"/>
    <w:rsid w:val="008866BB"/>
    <w:rsid w:val="00886BF2"/>
    <w:rsid w:val="00887C65"/>
    <w:rsid w:val="00887D1A"/>
    <w:rsid w:val="00890127"/>
    <w:rsid w:val="00890227"/>
    <w:rsid w:val="00891BDA"/>
    <w:rsid w:val="008924F7"/>
    <w:rsid w:val="008929B5"/>
    <w:rsid w:val="0089306B"/>
    <w:rsid w:val="00893C54"/>
    <w:rsid w:val="00893CF1"/>
    <w:rsid w:val="00895D18"/>
    <w:rsid w:val="008978C1"/>
    <w:rsid w:val="008979FB"/>
    <w:rsid w:val="008A2508"/>
    <w:rsid w:val="008A559A"/>
    <w:rsid w:val="008A62AD"/>
    <w:rsid w:val="008B36EF"/>
    <w:rsid w:val="008B3794"/>
    <w:rsid w:val="008B48D8"/>
    <w:rsid w:val="008B4E11"/>
    <w:rsid w:val="008C07E9"/>
    <w:rsid w:val="008C156B"/>
    <w:rsid w:val="008C2949"/>
    <w:rsid w:val="008C30C0"/>
    <w:rsid w:val="008C4EFF"/>
    <w:rsid w:val="008C5671"/>
    <w:rsid w:val="008C5F3A"/>
    <w:rsid w:val="008C7CEE"/>
    <w:rsid w:val="008D1CAE"/>
    <w:rsid w:val="008D1CBE"/>
    <w:rsid w:val="008D232E"/>
    <w:rsid w:val="008D2783"/>
    <w:rsid w:val="008D41F7"/>
    <w:rsid w:val="008D432C"/>
    <w:rsid w:val="008D50A2"/>
    <w:rsid w:val="008D5AB6"/>
    <w:rsid w:val="008D6739"/>
    <w:rsid w:val="008D68F0"/>
    <w:rsid w:val="008D75E0"/>
    <w:rsid w:val="008E1FCC"/>
    <w:rsid w:val="008E29D7"/>
    <w:rsid w:val="008E483A"/>
    <w:rsid w:val="008E4E9F"/>
    <w:rsid w:val="008E72B6"/>
    <w:rsid w:val="008F0C7A"/>
    <w:rsid w:val="008F14A0"/>
    <w:rsid w:val="008F1EA7"/>
    <w:rsid w:val="008F36A9"/>
    <w:rsid w:val="008F4DB1"/>
    <w:rsid w:val="008F58DB"/>
    <w:rsid w:val="008F780D"/>
    <w:rsid w:val="008F7EA3"/>
    <w:rsid w:val="00900AFB"/>
    <w:rsid w:val="00902DB6"/>
    <w:rsid w:val="009036B8"/>
    <w:rsid w:val="00904FF0"/>
    <w:rsid w:val="00905971"/>
    <w:rsid w:val="00905F38"/>
    <w:rsid w:val="0091129E"/>
    <w:rsid w:val="009120EB"/>
    <w:rsid w:val="00914363"/>
    <w:rsid w:val="00914784"/>
    <w:rsid w:val="00914F92"/>
    <w:rsid w:val="00916491"/>
    <w:rsid w:val="00916C81"/>
    <w:rsid w:val="00920409"/>
    <w:rsid w:val="00922B6C"/>
    <w:rsid w:val="00923616"/>
    <w:rsid w:val="0092401C"/>
    <w:rsid w:val="009247E6"/>
    <w:rsid w:val="00924829"/>
    <w:rsid w:val="00927B6B"/>
    <w:rsid w:val="00927DEE"/>
    <w:rsid w:val="00930195"/>
    <w:rsid w:val="00930FD3"/>
    <w:rsid w:val="00931FFE"/>
    <w:rsid w:val="00932C7D"/>
    <w:rsid w:val="009345BC"/>
    <w:rsid w:val="009348B7"/>
    <w:rsid w:val="00935ABE"/>
    <w:rsid w:val="00936181"/>
    <w:rsid w:val="009378E8"/>
    <w:rsid w:val="00940051"/>
    <w:rsid w:val="00940250"/>
    <w:rsid w:val="009431CC"/>
    <w:rsid w:val="00944168"/>
    <w:rsid w:val="00945380"/>
    <w:rsid w:val="00945C27"/>
    <w:rsid w:val="00954E9C"/>
    <w:rsid w:val="00960516"/>
    <w:rsid w:val="00960668"/>
    <w:rsid w:val="00960B04"/>
    <w:rsid w:val="009630DA"/>
    <w:rsid w:val="00964702"/>
    <w:rsid w:val="00965021"/>
    <w:rsid w:val="00965D35"/>
    <w:rsid w:val="009660DD"/>
    <w:rsid w:val="00967064"/>
    <w:rsid w:val="009704CA"/>
    <w:rsid w:val="00973758"/>
    <w:rsid w:val="00974A2E"/>
    <w:rsid w:val="00974B9C"/>
    <w:rsid w:val="00980701"/>
    <w:rsid w:val="00980AD8"/>
    <w:rsid w:val="00982F02"/>
    <w:rsid w:val="00984F03"/>
    <w:rsid w:val="00986EB6"/>
    <w:rsid w:val="0098700F"/>
    <w:rsid w:val="00987751"/>
    <w:rsid w:val="00990730"/>
    <w:rsid w:val="0099283E"/>
    <w:rsid w:val="0099315C"/>
    <w:rsid w:val="00993F2B"/>
    <w:rsid w:val="00994A5F"/>
    <w:rsid w:val="00997D25"/>
    <w:rsid w:val="009A1F47"/>
    <w:rsid w:val="009A1FE9"/>
    <w:rsid w:val="009A50E5"/>
    <w:rsid w:val="009A5CD8"/>
    <w:rsid w:val="009A5D1D"/>
    <w:rsid w:val="009B05B3"/>
    <w:rsid w:val="009B0A51"/>
    <w:rsid w:val="009B1AFA"/>
    <w:rsid w:val="009B2DEB"/>
    <w:rsid w:val="009B4206"/>
    <w:rsid w:val="009B4976"/>
    <w:rsid w:val="009B49EF"/>
    <w:rsid w:val="009B5872"/>
    <w:rsid w:val="009B6515"/>
    <w:rsid w:val="009B7186"/>
    <w:rsid w:val="009C0769"/>
    <w:rsid w:val="009C1948"/>
    <w:rsid w:val="009C1FB2"/>
    <w:rsid w:val="009C3F6B"/>
    <w:rsid w:val="009C4730"/>
    <w:rsid w:val="009C4C7F"/>
    <w:rsid w:val="009C67C3"/>
    <w:rsid w:val="009C6DA8"/>
    <w:rsid w:val="009D0701"/>
    <w:rsid w:val="009D0A67"/>
    <w:rsid w:val="009D11EE"/>
    <w:rsid w:val="009D23B1"/>
    <w:rsid w:val="009D2A36"/>
    <w:rsid w:val="009D301E"/>
    <w:rsid w:val="009D3DBE"/>
    <w:rsid w:val="009D4810"/>
    <w:rsid w:val="009D49DE"/>
    <w:rsid w:val="009D65CA"/>
    <w:rsid w:val="009D6B5C"/>
    <w:rsid w:val="009E0119"/>
    <w:rsid w:val="009E2A5B"/>
    <w:rsid w:val="009F12F9"/>
    <w:rsid w:val="009F282E"/>
    <w:rsid w:val="009F4435"/>
    <w:rsid w:val="009F45E5"/>
    <w:rsid w:val="009F51D7"/>
    <w:rsid w:val="009F6EBC"/>
    <w:rsid w:val="009F74C7"/>
    <w:rsid w:val="00A014DF"/>
    <w:rsid w:val="00A0158D"/>
    <w:rsid w:val="00A01F84"/>
    <w:rsid w:val="00A0299C"/>
    <w:rsid w:val="00A06652"/>
    <w:rsid w:val="00A06901"/>
    <w:rsid w:val="00A10F82"/>
    <w:rsid w:val="00A11196"/>
    <w:rsid w:val="00A11583"/>
    <w:rsid w:val="00A11773"/>
    <w:rsid w:val="00A13819"/>
    <w:rsid w:val="00A13892"/>
    <w:rsid w:val="00A14910"/>
    <w:rsid w:val="00A14CDA"/>
    <w:rsid w:val="00A16F83"/>
    <w:rsid w:val="00A20062"/>
    <w:rsid w:val="00A21188"/>
    <w:rsid w:val="00A21755"/>
    <w:rsid w:val="00A24248"/>
    <w:rsid w:val="00A24ACC"/>
    <w:rsid w:val="00A24FFC"/>
    <w:rsid w:val="00A26D47"/>
    <w:rsid w:val="00A27CBA"/>
    <w:rsid w:val="00A27E7E"/>
    <w:rsid w:val="00A31755"/>
    <w:rsid w:val="00A31EFB"/>
    <w:rsid w:val="00A3472B"/>
    <w:rsid w:val="00A3548D"/>
    <w:rsid w:val="00A407D9"/>
    <w:rsid w:val="00A414A2"/>
    <w:rsid w:val="00A42035"/>
    <w:rsid w:val="00A44CC1"/>
    <w:rsid w:val="00A50B8B"/>
    <w:rsid w:val="00A51901"/>
    <w:rsid w:val="00A60492"/>
    <w:rsid w:val="00A61822"/>
    <w:rsid w:val="00A61CA1"/>
    <w:rsid w:val="00A6285C"/>
    <w:rsid w:val="00A62891"/>
    <w:rsid w:val="00A63F1F"/>
    <w:rsid w:val="00A6562A"/>
    <w:rsid w:val="00A664EA"/>
    <w:rsid w:val="00A66ADE"/>
    <w:rsid w:val="00A676B5"/>
    <w:rsid w:val="00A67CCB"/>
    <w:rsid w:val="00A70FE2"/>
    <w:rsid w:val="00A7131D"/>
    <w:rsid w:val="00A71BA0"/>
    <w:rsid w:val="00A7380B"/>
    <w:rsid w:val="00A73DDB"/>
    <w:rsid w:val="00A75974"/>
    <w:rsid w:val="00A75E45"/>
    <w:rsid w:val="00A80E1F"/>
    <w:rsid w:val="00A83AE0"/>
    <w:rsid w:val="00A83B57"/>
    <w:rsid w:val="00A851E1"/>
    <w:rsid w:val="00A85244"/>
    <w:rsid w:val="00A86D15"/>
    <w:rsid w:val="00A87B34"/>
    <w:rsid w:val="00A903A7"/>
    <w:rsid w:val="00A90BC9"/>
    <w:rsid w:val="00A90F5A"/>
    <w:rsid w:val="00A92B9E"/>
    <w:rsid w:val="00A94228"/>
    <w:rsid w:val="00A9583F"/>
    <w:rsid w:val="00A971BA"/>
    <w:rsid w:val="00AA2D40"/>
    <w:rsid w:val="00AA45B1"/>
    <w:rsid w:val="00AA497F"/>
    <w:rsid w:val="00AA67AD"/>
    <w:rsid w:val="00AA72B1"/>
    <w:rsid w:val="00AB0E41"/>
    <w:rsid w:val="00AB282C"/>
    <w:rsid w:val="00AB2E7E"/>
    <w:rsid w:val="00AB328E"/>
    <w:rsid w:val="00AB36DD"/>
    <w:rsid w:val="00AB36E0"/>
    <w:rsid w:val="00AB65B3"/>
    <w:rsid w:val="00AB71E4"/>
    <w:rsid w:val="00AB74C7"/>
    <w:rsid w:val="00AB7ADC"/>
    <w:rsid w:val="00AC42C0"/>
    <w:rsid w:val="00AC50DA"/>
    <w:rsid w:val="00AD1286"/>
    <w:rsid w:val="00AD1B1E"/>
    <w:rsid w:val="00AD1EC0"/>
    <w:rsid w:val="00AD412F"/>
    <w:rsid w:val="00AD5064"/>
    <w:rsid w:val="00AD7007"/>
    <w:rsid w:val="00AD7476"/>
    <w:rsid w:val="00AE04CA"/>
    <w:rsid w:val="00AE243F"/>
    <w:rsid w:val="00AE2991"/>
    <w:rsid w:val="00AE2BFA"/>
    <w:rsid w:val="00AE2CEF"/>
    <w:rsid w:val="00AE3A20"/>
    <w:rsid w:val="00AE7258"/>
    <w:rsid w:val="00AF280D"/>
    <w:rsid w:val="00AF4862"/>
    <w:rsid w:val="00AF66AC"/>
    <w:rsid w:val="00B076CA"/>
    <w:rsid w:val="00B07E89"/>
    <w:rsid w:val="00B10B74"/>
    <w:rsid w:val="00B11564"/>
    <w:rsid w:val="00B117C0"/>
    <w:rsid w:val="00B13A4F"/>
    <w:rsid w:val="00B155B0"/>
    <w:rsid w:val="00B15BA6"/>
    <w:rsid w:val="00B17C05"/>
    <w:rsid w:val="00B2114E"/>
    <w:rsid w:val="00B21BAE"/>
    <w:rsid w:val="00B24598"/>
    <w:rsid w:val="00B245D4"/>
    <w:rsid w:val="00B24A7F"/>
    <w:rsid w:val="00B24E35"/>
    <w:rsid w:val="00B2548C"/>
    <w:rsid w:val="00B256C1"/>
    <w:rsid w:val="00B309FE"/>
    <w:rsid w:val="00B31C90"/>
    <w:rsid w:val="00B32AF6"/>
    <w:rsid w:val="00B3395A"/>
    <w:rsid w:val="00B350E6"/>
    <w:rsid w:val="00B355B6"/>
    <w:rsid w:val="00B36987"/>
    <w:rsid w:val="00B3759E"/>
    <w:rsid w:val="00B41369"/>
    <w:rsid w:val="00B435A0"/>
    <w:rsid w:val="00B4545F"/>
    <w:rsid w:val="00B47641"/>
    <w:rsid w:val="00B50001"/>
    <w:rsid w:val="00B54AE9"/>
    <w:rsid w:val="00B54D2A"/>
    <w:rsid w:val="00B555AE"/>
    <w:rsid w:val="00B55EAB"/>
    <w:rsid w:val="00B60509"/>
    <w:rsid w:val="00B6070F"/>
    <w:rsid w:val="00B62AD8"/>
    <w:rsid w:val="00B6316A"/>
    <w:rsid w:val="00B64243"/>
    <w:rsid w:val="00B65A1C"/>
    <w:rsid w:val="00B66B45"/>
    <w:rsid w:val="00B728A9"/>
    <w:rsid w:val="00B730F9"/>
    <w:rsid w:val="00B7390B"/>
    <w:rsid w:val="00B776F9"/>
    <w:rsid w:val="00B77FE7"/>
    <w:rsid w:val="00B902E1"/>
    <w:rsid w:val="00B91174"/>
    <w:rsid w:val="00B94148"/>
    <w:rsid w:val="00B9453F"/>
    <w:rsid w:val="00BA79BF"/>
    <w:rsid w:val="00BB0908"/>
    <w:rsid w:val="00BB270D"/>
    <w:rsid w:val="00BB2D31"/>
    <w:rsid w:val="00BB49B8"/>
    <w:rsid w:val="00BB4F76"/>
    <w:rsid w:val="00BB5D23"/>
    <w:rsid w:val="00BC034D"/>
    <w:rsid w:val="00BC13AF"/>
    <w:rsid w:val="00BC2B43"/>
    <w:rsid w:val="00BC51C5"/>
    <w:rsid w:val="00BC7258"/>
    <w:rsid w:val="00BD0C20"/>
    <w:rsid w:val="00BD23C9"/>
    <w:rsid w:val="00BD2579"/>
    <w:rsid w:val="00BD4FB8"/>
    <w:rsid w:val="00BD655C"/>
    <w:rsid w:val="00BD772D"/>
    <w:rsid w:val="00BE2D2E"/>
    <w:rsid w:val="00BE3A00"/>
    <w:rsid w:val="00BE3BA8"/>
    <w:rsid w:val="00BE4949"/>
    <w:rsid w:val="00BE513A"/>
    <w:rsid w:val="00BE66CF"/>
    <w:rsid w:val="00BE716A"/>
    <w:rsid w:val="00BE75C8"/>
    <w:rsid w:val="00BF17EC"/>
    <w:rsid w:val="00BF1A93"/>
    <w:rsid w:val="00BF4C2F"/>
    <w:rsid w:val="00BF4FC9"/>
    <w:rsid w:val="00BF68F2"/>
    <w:rsid w:val="00C0140F"/>
    <w:rsid w:val="00C03DBE"/>
    <w:rsid w:val="00C0402C"/>
    <w:rsid w:val="00C064F0"/>
    <w:rsid w:val="00C071E2"/>
    <w:rsid w:val="00C127E8"/>
    <w:rsid w:val="00C152E5"/>
    <w:rsid w:val="00C17088"/>
    <w:rsid w:val="00C17519"/>
    <w:rsid w:val="00C20E5E"/>
    <w:rsid w:val="00C21FBF"/>
    <w:rsid w:val="00C22971"/>
    <w:rsid w:val="00C24000"/>
    <w:rsid w:val="00C249C4"/>
    <w:rsid w:val="00C251DD"/>
    <w:rsid w:val="00C27CD2"/>
    <w:rsid w:val="00C312AD"/>
    <w:rsid w:val="00C32617"/>
    <w:rsid w:val="00C33405"/>
    <w:rsid w:val="00C34129"/>
    <w:rsid w:val="00C34C4B"/>
    <w:rsid w:val="00C35077"/>
    <w:rsid w:val="00C40083"/>
    <w:rsid w:val="00C409FD"/>
    <w:rsid w:val="00C41CA5"/>
    <w:rsid w:val="00C4396B"/>
    <w:rsid w:val="00C44985"/>
    <w:rsid w:val="00C44E75"/>
    <w:rsid w:val="00C472C8"/>
    <w:rsid w:val="00C47FA4"/>
    <w:rsid w:val="00C50011"/>
    <w:rsid w:val="00C50BE1"/>
    <w:rsid w:val="00C51295"/>
    <w:rsid w:val="00C5304E"/>
    <w:rsid w:val="00C53F22"/>
    <w:rsid w:val="00C54AE0"/>
    <w:rsid w:val="00C55C7A"/>
    <w:rsid w:val="00C5610A"/>
    <w:rsid w:val="00C577C8"/>
    <w:rsid w:val="00C61265"/>
    <w:rsid w:val="00C61953"/>
    <w:rsid w:val="00C628D6"/>
    <w:rsid w:val="00C6307C"/>
    <w:rsid w:val="00C63727"/>
    <w:rsid w:val="00C637D1"/>
    <w:rsid w:val="00C63B41"/>
    <w:rsid w:val="00C64AB7"/>
    <w:rsid w:val="00C64E8A"/>
    <w:rsid w:val="00C667F2"/>
    <w:rsid w:val="00C66B69"/>
    <w:rsid w:val="00C670AA"/>
    <w:rsid w:val="00C67B3E"/>
    <w:rsid w:val="00C67BC1"/>
    <w:rsid w:val="00C71AF3"/>
    <w:rsid w:val="00C732AA"/>
    <w:rsid w:val="00C74A25"/>
    <w:rsid w:val="00C7509A"/>
    <w:rsid w:val="00C77977"/>
    <w:rsid w:val="00C80448"/>
    <w:rsid w:val="00C82F26"/>
    <w:rsid w:val="00C84409"/>
    <w:rsid w:val="00C86874"/>
    <w:rsid w:val="00C868E3"/>
    <w:rsid w:val="00C86C51"/>
    <w:rsid w:val="00C877DF"/>
    <w:rsid w:val="00C90240"/>
    <w:rsid w:val="00C934A4"/>
    <w:rsid w:val="00C948B3"/>
    <w:rsid w:val="00C94A15"/>
    <w:rsid w:val="00C95EEB"/>
    <w:rsid w:val="00C96E37"/>
    <w:rsid w:val="00C96E9D"/>
    <w:rsid w:val="00C973CF"/>
    <w:rsid w:val="00CA0BA2"/>
    <w:rsid w:val="00CA0C16"/>
    <w:rsid w:val="00CA1F06"/>
    <w:rsid w:val="00CA2223"/>
    <w:rsid w:val="00CA6514"/>
    <w:rsid w:val="00CA786A"/>
    <w:rsid w:val="00CB304A"/>
    <w:rsid w:val="00CB3813"/>
    <w:rsid w:val="00CB3B2A"/>
    <w:rsid w:val="00CB460B"/>
    <w:rsid w:val="00CB67DE"/>
    <w:rsid w:val="00CC05D8"/>
    <w:rsid w:val="00CC1FB4"/>
    <w:rsid w:val="00CC3564"/>
    <w:rsid w:val="00CC3BCD"/>
    <w:rsid w:val="00CC4273"/>
    <w:rsid w:val="00CC4388"/>
    <w:rsid w:val="00CD0027"/>
    <w:rsid w:val="00CD3179"/>
    <w:rsid w:val="00CD3BB3"/>
    <w:rsid w:val="00CD4009"/>
    <w:rsid w:val="00CD4B54"/>
    <w:rsid w:val="00CD7A83"/>
    <w:rsid w:val="00CE0E65"/>
    <w:rsid w:val="00CE2E94"/>
    <w:rsid w:val="00CE3459"/>
    <w:rsid w:val="00CE37E8"/>
    <w:rsid w:val="00CE42EF"/>
    <w:rsid w:val="00CE652F"/>
    <w:rsid w:val="00CE67E7"/>
    <w:rsid w:val="00CF047D"/>
    <w:rsid w:val="00CF0540"/>
    <w:rsid w:val="00CF0781"/>
    <w:rsid w:val="00CF0E2F"/>
    <w:rsid w:val="00CF5058"/>
    <w:rsid w:val="00CF6519"/>
    <w:rsid w:val="00CF7482"/>
    <w:rsid w:val="00D03251"/>
    <w:rsid w:val="00D0363B"/>
    <w:rsid w:val="00D03D66"/>
    <w:rsid w:val="00D05EA4"/>
    <w:rsid w:val="00D07302"/>
    <w:rsid w:val="00D1170F"/>
    <w:rsid w:val="00D11DD5"/>
    <w:rsid w:val="00D11EEB"/>
    <w:rsid w:val="00D12285"/>
    <w:rsid w:val="00D128A9"/>
    <w:rsid w:val="00D15937"/>
    <w:rsid w:val="00D15E1B"/>
    <w:rsid w:val="00D16752"/>
    <w:rsid w:val="00D16825"/>
    <w:rsid w:val="00D1716C"/>
    <w:rsid w:val="00D20BEF"/>
    <w:rsid w:val="00D2502E"/>
    <w:rsid w:val="00D25D8B"/>
    <w:rsid w:val="00D2719C"/>
    <w:rsid w:val="00D27E3C"/>
    <w:rsid w:val="00D30061"/>
    <w:rsid w:val="00D30F7D"/>
    <w:rsid w:val="00D331E6"/>
    <w:rsid w:val="00D41BB6"/>
    <w:rsid w:val="00D436F7"/>
    <w:rsid w:val="00D44EBB"/>
    <w:rsid w:val="00D458DA"/>
    <w:rsid w:val="00D4701C"/>
    <w:rsid w:val="00D477B6"/>
    <w:rsid w:val="00D503EE"/>
    <w:rsid w:val="00D51B51"/>
    <w:rsid w:val="00D52526"/>
    <w:rsid w:val="00D530FF"/>
    <w:rsid w:val="00D5537E"/>
    <w:rsid w:val="00D5565C"/>
    <w:rsid w:val="00D56E05"/>
    <w:rsid w:val="00D57DEF"/>
    <w:rsid w:val="00D62BCA"/>
    <w:rsid w:val="00D63468"/>
    <w:rsid w:val="00D669CB"/>
    <w:rsid w:val="00D702B1"/>
    <w:rsid w:val="00D73389"/>
    <w:rsid w:val="00D74477"/>
    <w:rsid w:val="00D76238"/>
    <w:rsid w:val="00D76A83"/>
    <w:rsid w:val="00D76DDF"/>
    <w:rsid w:val="00D77964"/>
    <w:rsid w:val="00D77E8D"/>
    <w:rsid w:val="00D77F96"/>
    <w:rsid w:val="00D8176E"/>
    <w:rsid w:val="00D817B1"/>
    <w:rsid w:val="00D82628"/>
    <w:rsid w:val="00D8337C"/>
    <w:rsid w:val="00D83F34"/>
    <w:rsid w:val="00D84E2B"/>
    <w:rsid w:val="00D8505D"/>
    <w:rsid w:val="00D86ABA"/>
    <w:rsid w:val="00D86BD7"/>
    <w:rsid w:val="00D87030"/>
    <w:rsid w:val="00D8774E"/>
    <w:rsid w:val="00D91D59"/>
    <w:rsid w:val="00D928A9"/>
    <w:rsid w:val="00D93A57"/>
    <w:rsid w:val="00D940B5"/>
    <w:rsid w:val="00D94801"/>
    <w:rsid w:val="00D94926"/>
    <w:rsid w:val="00D95111"/>
    <w:rsid w:val="00D959A5"/>
    <w:rsid w:val="00D95F52"/>
    <w:rsid w:val="00D96FD4"/>
    <w:rsid w:val="00DA04D7"/>
    <w:rsid w:val="00DA1FAB"/>
    <w:rsid w:val="00DA2C11"/>
    <w:rsid w:val="00DA31F7"/>
    <w:rsid w:val="00DA4BC2"/>
    <w:rsid w:val="00DC0680"/>
    <w:rsid w:val="00DC6148"/>
    <w:rsid w:val="00DD0C55"/>
    <w:rsid w:val="00DD4A8C"/>
    <w:rsid w:val="00DD5B9F"/>
    <w:rsid w:val="00DD6251"/>
    <w:rsid w:val="00DD704B"/>
    <w:rsid w:val="00DD7A0D"/>
    <w:rsid w:val="00DE1A53"/>
    <w:rsid w:val="00DE31B6"/>
    <w:rsid w:val="00DE3B98"/>
    <w:rsid w:val="00DE3DE8"/>
    <w:rsid w:val="00DE410A"/>
    <w:rsid w:val="00DE604E"/>
    <w:rsid w:val="00DE75EF"/>
    <w:rsid w:val="00DE76A7"/>
    <w:rsid w:val="00DF06B3"/>
    <w:rsid w:val="00DF0EEB"/>
    <w:rsid w:val="00DF2E7B"/>
    <w:rsid w:val="00DF3A80"/>
    <w:rsid w:val="00E01AF3"/>
    <w:rsid w:val="00E073DC"/>
    <w:rsid w:val="00E107C5"/>
    <w:rsid w:val="00E11CBF"/>
    <w:rsid w:val="00E11FA2"/>
    <w:rsid w:val="00E13434"/>
    <w:rsid w:val="00E14630"/>
    <w:rsid w:val="00E1491A"/>
    <w:rsid w:val="00E14B3B"/>
    <w:rsid w:val="00E14D51"/>
    <w:rsid w:val="00E17886"/>
    <w:rsid w:val="00E23954"/>
    <w:rsid w:val="00E23B71"/>
    <w:rsid w:val="00E2420C"/>
    <w:rsid w:val="00E3107B"/>
    <w:rsid w:val="00E323C7"/>
    <w:rsid w:val="00E32446"/>
    <w:rsid w:val="00E32C93"/>
    <w:rsid w:val="00E346CD"/>
    <w:rsid w:val="00E34AE2"/>
    <w:rsid w:val="00E37179"/>
    <w:rsid w:val="00E42128"/>
    <w:rsid w:val="00E44917"/>
    <w:rsid w:val="00E46C35"/>
    <w:rsid w:val="00E47154"/>
    <w:rsid w:val="00E511B4"/>
    <w:rsid w:val="00E514C3"/>
    <w:rsid w:val="00E533DA"/>
    <w:rsid w:val="00E56778"/>
    <w:rsid w:val="00E56ACC"/>
    <w:rsid w:val="00E56D1A"/>
    <w:rsid w:val="00E572CE"/>
    <w:rsid w:val="00E62BE6"/>
    <w:rsid w:val="00E631D1"/>
    <w:rsid w:val="00E63698"/>
    <w:rsid w:val="00E670F0"/>
    <w:rsid w:val="00E673FA"/>
    <w:rsid w:val="00E67FE3"/>
    <w:rsid w:val="00E700D6"/>
    <w:rsid w:val="00E72A71"/>
    <w:rsid w:val="00E74846"/>
    <w:rsid w:val="00E7798F"/>
    <w:rsid w:val="00E805E2"/>
    <w:rsid w:val="00E83E96"/>
    <w:rsid w:val="00E84979"/>
    <w:rsid w:val="00E870EC"/>
    <w:rsid w:val="00E87AE5"/>
    <w:rsid w:val="00E90DAD"/>
    <w:rsid w:val="00E91E0E"/>
    <w:rsid w:val="00E93A0C"/>
    <w:rsid w:val="00E97ECE"/>
    <w:rsid w:val="00EA065B"/>
    <w:rsid w:val="00EA1083"/>
    <w:rsid w:val="00EA6557"/>
    <w:rsid w:val="00EB01E7"/>
    <w:rsid w:val="00EB1A45"/>
    <w:rsid w:val="00EB2B7E"/>
    <w:rsid w:val="00EB2B8E"/>
    <w:rsid w:val="00EB4141"/>
    <w:rsid w:val="00EB48DF"/>
    <w:rsid w:val="00EB75A9"/>
    <w:rsid w:val="00EC15E0"/>
    <w:rsid w:val="00EC202E"/>
    <w:rsid w:val="00EC24F7"/>
    <w:rsid w:val="00EC5119"/>
    <w:rsid w:val="00EC53B5"/>
    <w:rsid w:val="00EC68F6"/>
    <w:rsid w:val="00EC71FF"/>
    <w:rsid w:val="00ED0B02"/>
    <w:rsid w:val="00ED0B84"/>
    <w:rsid w:val="00ED1BB0"/>
    <w:rsid w:val="00ED21B8"/>
    <w:rsid w:val="00ED2E9C"/>
    <w:rsid w:val="00ED3278"/>
    <w:rsid w:val="00ED37B6"/>
    <w:rsid w:val="00ED4937"/>
    <w:rsid w:val="00ED4A34"/>
    <w:rsid w:val="00ED504C"/>
    <w:rsid w:val="00ED522A"/>
    <w:rsid w:val="00ED6E1F"/>
    <w:rsid w:val="00EE3C08"/>
    <w:rsid w:val="00EE5325"/>
    <w:rsid w:val="00EF059B"/>
    <w:rsid w:val="00EF358B"/>
    <w:rsid w:val="00EF4C5E"/>
    <w:rsid w:val="00EF53C8"/>
    <w:rsid w:val="00EF635B"/>
    <w:rsid w:val="00F00FAE"/>
    <w:rsid w:val="00F018ED"/>
    <w:rsid w:val="00F05E17"/>
    <w:rsid w:val="00F060C0"/>
    <w:rsid w:val="00F06435"/>
    <w:rsid w:val="00F06DDB"/>
    <w:rsid w:val="00F06EA1"/>
    <w:rsid w:val="00F071DE"/>
    <w:rsid w:val="00F07433"/>
    <w:rsid w:val="00F12278"/>
    <w:rsid w:val="00F13412"/>
    <w:rsid w:val="00F206BA"/>
    <w:rsid w:val="00F206F6"/>
    <w:rsid w:val="00F207C0"/>
    <w:rsid w:val="00F21065"/>
    <w:rsid w:val="00F21672"/>
    <w:rsid w:val="00F21E4C"/>
    <w:rsid w:val="00F23E20"/>
    <w:rsid w:val="00F256F6"/>
    <w:rsid w:val="00F259F0"/>
    <w:rsid w:val="00F27C59"/>
    <w:rsid w:val="00F317D2"/>
    <w:rsid w:val="00F32414"/>
    <w:rsid w:val="00F32624"/>
    <w:rsid w:val="00F35571"/>
    <w:rsid w:val="00F40CA5"/>
    <w:rsid w:val="00F41C4D"/>
    <w:rsid w:val="00F47EB4"/>
    <w:rsid w:val="00F500D0"/>
    <w:rsid w:val="00F50E9F"/>
    <w:rsid w:val="00F517CD"/>
    <w:rsid w:val="00F524C0"/>
    <w:rsid w:val="00F556BC"/>
    <w:rsid w:val="00F55C2F"/>
    <w:rsid w:val="00F60F99"/>
    <w:rsid w:val="00F627F9"/>
    <w:rsid w:val="00F637B2"/>
    <w:rsid w:val="00F66F40"/>
    <w:rsid w:val="00F703A5"/>
    <w:rsid w:val="00F71E20"/>
    <w:rsid w:val="00F738F4"/>
    <w:rsid w:val="00F74BFA"/>
    <w:rsid w:val="00F772E2"/>
    <w:rsid w:val="00F77CCA"/>
    <w:rsid w:val="00F80F22"/>
    <w:rsid w:val="00F82064"/>
    <w:rsid w:val="00F8426B"/>
    <w:rsid w:val="00F8501A"/>
    <w:rsid w:val="00F918F2"/>
    <w:rsid w:val="00F91DEB"/>
    <w:rsid w:val="00F9228C"/>
    <w:rsid w:val="00F92664"/>
    <w:rsid w:val="00F92CF8"/>
    <w:rsid w:val="00F93942"/>
    <w:rsid w:val="00F9469D"/>
    <w:rsid w:val="00F9693C"/>
    <w:rsid w:val="00FA19F4"/>
    <w:rsid w:val="00FA1E6D"/>
    <w:rsid w:val="00FA457F"/>
    <w:rsid w:val="00FA4D69"/>
    <w:rsid w:val="00FA4EB0"/>
    <w:rsid w:val="00FA73AC"/>
    <w:rsid w:val="00FA7CC5"/>
    <w:rsid w:val="00FB1824"/>
    <w:rsid w:val="00FB26B9"/>
    <w:rsid w:val="00FB304C"/>
    <w:rsid w:val="00FB4300"/>
    <w:rsid w:val="00FB519F"/>
    <w:rsid w:val="00FB5A2B"/>
    <w:rsid w:val="00FB5B4A"/>
    <w:rsid w:val="00FB7AE3"/>
    <w:rsid w:val="00FC1A30"/>
    <w:rsid w:val="00FC1C03"/>
    <w:rsid w:val="00FC3CF7"/>
    <w:rsid w:val="00FC40E3"/>
    <w:rsid w:val="00FC4298"/>
    <w:rsid w:val="00FC44ED"/>
    <w:rsid w:val="00FC4D6A"/>
    <w:rsid w:val="00FC61E7"/>
    <w:rsid w:val="00FC6620"/>
    <w:rsid w:val="00FC6791"/>
    <w:rsid w:val="00FD0F50"/>
    <w:rsid w:val="00FD1F7E"/>
    <w:rsid w:val="00FD265A"/>
    <w:rsid w:val="00FD4597"/>
    <w:rsid w:val="00FD4EF2"/>
    <w:rsid w:val="00FD52BA"/>
    <w:rsid w:val="00FD63B7"/>
    <w:rsid w:val="00FD78EF"/>
    <w:rsid w:val="00FE05FD"/>
    <w:rsid w:val="00FE2934"/>
    <w:rsid w:val="00FE2C4C"/>
    <w:rsid w:val="00FE5ADA"/>
    <w:rsid w:val="00FE5DD0"/>
    <w:rsid w:val="00FE5EB4"/>
    <w:rsid w:val="00FF063C"/>
    <w:rsid w:val="00FF0884"/>
    <w:rsid w:val="00FF0F93"/>
    <w:rsid w:val="00FF13D0"/>
    <w:rsid w:val="00FF28E7"/>
    <w:rsid w:val="00FF3AA8"/>
    <w:rsid w:val="00FF3AAC"/>
    <w:rsid w:val="00FF78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A53780"/>
  <w15:chartTrackingRefBased/>
  <w15:docId w15:val="{A4EAE992-D195-524D-981C-D24DAFC4C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00000" w:themeColor="text1"/>
        <w:sz w:val="24"/>
        <w:szCs w:val="24"/>
        <w:lang w:val="en-US" w:eastAsia="ja-JP" w:bidi="ar-SA"/>
      </w:rPr>
    </w:rPrDefault>
    <w:pPrDefault>
      <w:pPr>
        <w:spacing w:after="240" w:line="31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line="240" w:lineRule="auto"/>
      <w:contextualSpacing/>
      <w:outlineLvl w:val="0"/>
    </w:pPr>
    <w:rPr>
      <w:rFonts w:asciiTheme="majorHAnsi" w:eastAsiaTheme="majorEastAsia" w:hAnsiTheme="majorHAnsi" w:cstheme="majorBidi"/>
      <w:sz w:val="42"/>
      <w:szCs w:val="32"/>
    </w:rPr>
  </w:style>
  <w:style w:type="paragraph" w:styleId="Heading2">
    <w:name w:val="heading 2"/>
    <w:basedOn w:val="Normal"/>
    <w:next w:val="Normal"/>
    <w:link w:val="Heading2Char"/>
    <w:uiPriority w:val="9"/>
    <w:unhideWhenUsed/>
    <w:qFormat/>
    <w:pPr>
      <w:keepNext/>
      <w:keepLines/>
      <w:spacing w:before="400" w:line="240" w:lineRule="auto"/>
      <w:outlineLvl w:val="1"/>
    </w:pPr>
    <w:rPr>
      <w:rFonts w:asciiTheme="majorHAnsi" w:eastAsiaTheme="majorEastAsia" w:hAnsiTheme="majorHAnsi" w:cstheme="majorBidi"/>
      <w:sz w:val="36"/>
      <w:szCs w:val="26"/>
    </w:rPr>
  </w:style>
  <w:style w:type="paragraph" w:styleId="Heading3">
    <w:name w:val="heading 3"/>
    <w:basedOn w:val="Normal"/>
    <w:next w:val="Normal"/>
    <w:link w:val="Heading3Char"/>
    <w:uiPriority w:val="9"/>
    <w:unhideWhenUsed/>
    <w:qFormat/>
    <w:pPr>
      <w:keepNext/>
      <w:keepLines/>
      <w:spacing w:before="400" w:line="240" w:lineRule="auto"/>
      <w:outlineLvl w:val="2"/>
    </w:pPr>
    <w:rPr>
      <w:rFonts w:asciiTheme="majorHAnsi" w:eastAsiaTheme="majorEastAsia" w:hAnsiTheme="majorHAnsi" w:cstheme="majorBidi"/>
      <w:sz w:val="30"/>
    </w:rPr>
  </w:style>
  <w:style w:type="paragraph" w:styleId="Heading4">
    <w:name w:val="heading 4"/>
    <w:basedOn w:val="Normal"/>
    <w:next w:val="Normal"/>
    <w:link w:val="Heading4Char"/>
    <w:uiPriority w:val="9"/>
    <w:unhideWhenUsed/>
    <w:qFormat/>
    <w:pPr>
      <w:keepNext/>
      <w:keepLines/>
      <w:spacing w:before="400" w:line="240" w:lineRule="auto"/>
      <w:outlineLvl w:val="3"/>
    </w:pPr>
    <w:rPr>
      <w:rFonts w:asciiTheme="majorHAnsi" w:eastAsiaTheme="majorEastAsia" w:hAnsiTheme="majorHAnsi" w:cstheme="majorBidi"/>
      <w:i/>
      <w:iCs/>
      <w:sz w:val="30"/>
    </w:rPr>
  </w:style>
  <w:style w:type="paragraph" w:styleId="Heading5">
    <w:name w:val="heading 5"/>
    <w:basedOn w:val="Normal"/>
    <w:next w:val="Normal"/>
    <w:link w:val="Heading5Char"/>
    <w:uiPriority w:val="9"/>
    <w:semiHidden/>
    <w:unhideWhenUsed/>
    <w:qFormat/>
    <w:pPr>
      <w:keepNext/>
      <w:keepLines/>
      <w:spacing w:before="400" w:line="240" w:lineRule="auto"/>
      <w:contextualSpacing/>
      <w:outlineLvl w:val="4"/>
    </w:pPr>
    <w:rPr>
      <w:rFonts w:asciiTheme="majorHAnsi" w:eastAsiaTheme="majorEastAsia" w:hAnsiTheme="majorHAnsi" w:cstheme="majorBidi"/>
      <w:b/>
      <w:color w:val="595959" w:themeColor="text1" w:themeTint="A6"/>
      <w:sz w:val="30"/>
    </w:rPr>
  </w:style>
  <w:style w:type="paragraph" w:styleId="Heading6">
    <w:name w:val="heading 6"/>
    <w:basedOn w:val="Normal"/>
    <w:next w:val="Normal"/>
    <w:link w:val="Heading6Char"/>
    <w:uiPriority w:val="9"/>
    <w:semiHidden/>
    <w:unhideWhenUsed/>
    <w:qFormat/>
    <w:pPr>
      <w:keepNext/>
      <w:keepLines/>
      <w:spacing w:before="400" w:line="240" w:lineRule="auto"/>
      <w:contextualSpacing/>
      <w:outlineLvl w:val="5"/>
    </w:pPr>
    <w:rPr>
      <w:rFonts w:asciiTheme="majorHAnsi" w:eastAsiaTheme="majorEastAsia" w:hAnsiTheme="majorHAnsi" w:cstheme="majorBidi"/>
      <w:b/>
      <w:i/>
      <w:color w:val="595959" w:themeColor="text1" w:themeTint="A6"/>
      <w:sz w:val="30"/>
    </w:rPr>
  </w:style>
  <w:style w:type="paragraph" w:styleId="Heading7">
    <w:name w:val="heading 7"/>
    <w:basedOn w:val="Normal"/>
    <w:next w:val="Normal"/>
    <w:link w:val="Heading7Char"/>
    <w:uiPriority w:val="9"/>
    <w:semiHidden/>
    <w:unhideWhenUsed/>
    <w:qFormat/>
    <w:pPr>
      <w:keepNext/>
      <w:keepLines/>
      <w:spacing w:before="400" w:line="240" w:lineRule="auto"/>
      <w:contextualSpacing/>
      <w:outlineLvl w:val="6"/>
    </w:pPr>
    <w:rPr>
      <w:rFonts w:asciiTheme="majorHAnsi" w:eastAsiaTheme="majorEastAsia" w:hAnsiTheme="majorHAnsi" w:cstheme="majorBidi"/>
      <w:iCs/>
      <w:color w:val="595959" w:themeColor="text1" w:themeTint="A6"/>
      <w:sz w:val="30"/>
    </w:rPr>
  </w:style>
  <w:style w:type="paragraph" w:styleId="Heading8">
    <w:name w:val="heading 8"/>
    <w:basedOn w:val="Normal"/>
    <w:next w:val="Normal"/>
    <w:link w:val="Heading8Char"/>
    <w:uiPriority w:val="9"/>
    <w:semiHidden/>
    <w:unhideWhenUsed/>
    <w:qFormat/>
    <w:pPr>
      <w:keepNext/>
      <w:keepLines/>
      <w:spacing w:before="400" w:line="240" w:lineRule="auto"/>
      <w:contextualSpacing/>
      <w:outlineLvl w:val="7"/>
    </w:pPr>
    <w:rPr>
      <w:rFonts w:asciiTheme="majorHAnsi" w:eastAsiaTheme="majorEastAsia" w:hAnsiTheme="majorHAnsi" w:cstheme="majorBidi"/>
      <w:i/>
      <w:color w:val="595959" w:themeColor="text1" w:themeTint="A6"/>
      <w:sz w:val="30"/>
      <w:szCs w:val="21"/>
    </w:rPr>
  </w:style>
  <w:style w:type="paragraph" w:styleId="Heading9">
    <w:name w:val="heading 9"/>
    <w:basedOn w:val="Normal"/>
    <w:next w:val="Normal"/>
    <w:link w:val="Heading9Char"/>
    <w:uiPriority w:val="9"/>
    <w:semiHidden/>
    <w:unhideWhenUsed/>
    <w:qFormat/>
    <w:pPr>
      <w:keepNext/>
      <w:keepLines/>
      <w:spacing w:before="400" w:line="240" w:lineRule="auto"/>
      <w:contextualSpacing/>
      <w:outlineLvl w:val="8"/>
    </w:pPr>
    <w:rPr>
      <w:rFonts w:asciiTheme="majorHAnsi" w:eastAsiaTheme="majorEastAsia" w:hAnsiTheme="majorHAnsi" w:cstheme="majorBidi"/>
      <w:b/>
      <w:iCs/>
      <w:color w:val="595959" w:themeColor="text1" w:themeTint="A6"/>
      <w:sz w:val="2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numPr>
        <w:ilvl w:val="1"/>
      </w:numPr>
      <w:spacing w:after="300" w:line="240" w:lineRule="auto"/>
      <w:contextualSpacing/>
    </w:pPr>
    <w:rPr>
      <w:rFonts w:eastAsiaTheme="minorEastAsia"/>
      <w:sz w:val="32"/>
    </w:rPr>
  </w:style>
  <w:style w:type="character" w:customStyle="1" w:styleId="SubtitleChar">
    <w:name w:val="Subtitle Char"/>
    <w:basedOn w:val="DefaultParagraphFont"/>
    <w:link w:val="Subtitle"/>
    <w:uiPriority w:val="2"/>
    <w:rPr>
      <w:rFonts w:eastAsiaTheme="minorEastAsia"/>
      <w:sz w:val="32"/>
    </w:rPr>
  </w:style>
  <w:style w:type="paragraph" w:styleId="Title">
    <w:name w:val="Title"/>
    <w:basedOn w:val="Normal"/>
    <w:link w:val="TitleChar"/>
    <w:uiPriority w:val="1"/>
    <w:qFormat/>
    <w:pPr>
      <w:spacing w:line="240" w:lineRule="auto"/>
      <w:contextualSpacing/>
    </w:pPr>
    <w:rPr>
      <w:rFonts w:asciiTheme="majorHAnsi" w:eastAsiaTheme="majorEastAsia" w:hAnsiTheme="majorHAnsi" w:cstheme="majorBidi"/>
      <w:kern w:val="28"/>
      <w:sz w:val="56"/>
      <w:szCs w:val="56"/>
    </w:rPr>
  </w:style>
  <w:style w:type="character" w:customStyle="1" w:styleId="TitleChar">
    <w:name w:val="Title Char"/>
    <w:basedOn w:val="DefaultParagraphFont"/>
    <w:link w:val="Title"/>
    <w:uiPriority w:val="1"/>
    <w:rPr>
      <w:rFonts w:asciiTheme="majorHAnsi" w:eastAsiaTheme="majorEastAsia" w:hAnsiTheme="majorHAnsi" w:cstheme="majorBidi"/>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sz w:val="42"/>
      <w:szCs w:val="32"/>
    </w:rPr>
  </w:style>
  <w:style w:type="paragraph" w:styleId="ListNumber">
    <w:name w:val="List Number"/>
    <w:basedOn w:val="Normal"/>
    <w:uiPriority w:val="13"/>
    <w:qFormat/>
    <w:pPr>
      <w:numPr>
        <w:numId w:val="16"/>
      </w:numPr>
    </w:pPr>
  </w:style>
  <w:style w:type="paragraph" w:styleId="IntenseQuote">
    <w:name w:val="Intense Quote"/>
    <w:basedOn w:val="Normal"/>
    <w:next w:val="Normal"/>
    <w:link w:val="IntenseQuoteChar"/>
    <w:uiPriority w:val="30"/>
    <w:semiHidden/>
    <w:unhideWhenUsed/>
    <w:qFormat/>
    <w:pPr>
      <w:spacing w:before="240"/>
      <w:ind w:left="490" w:right="490"/>
      <w:contextualSpacing/>
    </w:pPr>
    <w:rPr>
      <w:i/>
      <w:iCs/>
      <w:sz w:val="30"/>
    </w:rPr>
  </w:style>
  <w:style w:type="paragraph" w:styleId="Quote">
    <w:name w:val="Quote"/>
    <w:basedOn w:val="Normal"/>
    <w:next w:val="Normal"/>
    <w:link w:val="QuoteChar"/>
    <w:uiPriority w:val="29"/>
    <w:qFormat/>
    <w:pPr>
      <w:spacing w:before="240"/>
      <w:ind w:left="490" w:right="490"/>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Bullet">
    <w:name w:val="List Bullet"/>
    <w:basedOn w:val="Normal"/>
    <w:uiPriority w:val="12"/>
    <w:qFormat/>
    <w:pPr>
      <w:numPr>
        <w:numId w:val="15"/>
      </w:numPr>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uiPriority w:val="3"/>
    <w:qFormat/>
    <w:pPr>
      <w:pBdr>
        <w:bottom w:val="single" w:sz="8" w:space="17" w:color="000000" w:themeColor="text1"/>
      </w:pBdr>
      <w:spacing w:after="640" w:line="240" w:lineRule="auto"/>
      <w:contextualSpacing/>
    </w:p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color w:val="595959" w:themeColor="text1" w:themeTint="A6"/>
      <w:sz w:val="3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i/>
      <w:color w:val="595959" w:themeColor="text1" w:themeTint="A6"/>
      <w:sz w:val="3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color w:val="595959" w:themeColor="text1" w:themeTint="A6"/>
      <w:sz w:val="3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color w:val="595959" w:themeColor="text1" w:themeTint="A6"/>
      <w:sz w:val="30"/>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iCs/>
      <w:color w:val="595959" w:themeColor="text1" w:themeTint="A6"/>
      <w:sz w:val="26"/>
      <w:szCs w:val="21"/>
    </w:rPr>
  </w:style>
  <w:style w:type="character" w:styleId="SubtleEmphasis">
    <w:name w:val="Subtle Emphasis"/>
    <w:basedOn w:val="DefaultParagraphFont"/>
    <w:uiPriority w:val="19"/>
    <w:semiHidden/>
    <w:unhideWhenUsed/>
    <w:qFormat/>
    <w:rPr>
      <w:i/>
      <w:iCs/>
      <w:color w:val="000000" w:themeColor="text1"/>
    </w:rPr>
  </w:style>
  <w:style w:type="character" w:styleId="Emphasis">
    <w:name w:val="Emphasis"/>
    <w:basedOn w:val="DefaultParagraphFont"/>
    <w:uiPriority w:val="20"/>
    <w:semiHidden/>
    <w:unhideWhenUsed/>
    <w:qFormat/>
    <w:rPr>
      <w:b/>
      <w:i/>
      <w:iCs/>
    </w:rPr>
  </w:style>
  <w:style w:type="character" w:styleId="IntenseEmphasis">
    <w:name w:val="Intense Emphasis"/>
    <w:basedOn w:val="DefaultParagraphFont"/>
    <w:uiPriority w:val="21"/>
    <w:semiHidden/>
    <w:unhideWhenUsed/>
    <w:qFormat/>
    <w:rPr>
      <w:b/>
      <w:iCs/>
      <w:caps/>
      <w:smallCaps w:val="0"/>
      <w:color w:val="000000" w:themeColor="text1"/>
    </w:rPr>
  </w:style>
  <w:style w:type="character" w:styleId="SubtleReference">
    <w:name w:val="Subtle Reference"/>
    <w:basedOn w:val="DefaultParagraphFont"/>
    <w:uiPriority w:val="31"/>
    <w:semiHidden/>
    <w:unhideWhenUsed/>
    <w:qFormat/>
    <w:rPr>
      <w:caps/>
      <w:smallCaps w:val="0"/>
      <w:color w:val="000000" w:themeColor="text1"/>
    </w:rPr>
  </w:style>
  <w:style w:type="character" w:styleId="IntenseReference">
    <w:name w:val="Intense Reference"/>
    <w:basedOn w:val="DefaultParagraphFont"/>
    <w:uiPriority w:val="32"/>
    <w:semiHidden/>
    <w:unhideWhenUsed/>
    <w:qFormat/>
    <w:rPr>
      <w:b/>
      <w:bCs/>
      <w:i/>
      <w:caps/>
      <w:smallCaps w:val="0"/>
      <w:color w:val="000000" w:themeColor="text1"/>
      <w:spacing w:val="0"/>
    </w:rPr>
  </w:style>
  <w:style w:type="character" w:styleId="BookTitle">
    <w:name w:val="Book Title"/>
    <w:basedOn w:val="DefaultParagraphFont"/>
    <w:uiPriority w:val="33"/>
    <w:semiHidden/>
    <w:unhideWhenUsed/>
    <w:qFormat/>
    <w:rPr>
      <w:b w:val="0"/>
      <w:bCs/>
      <w:i w:val="0"/>
      <w:iCs/>
      <w:spacing w:val="0"/>
      <w:u w:val="single"/>
    </w:rPr>
  </w:style>
  <w:style w:type="paragraph" w:styleId="Caption">
    <w:name w:val="caption"/>
    <w:basedOn w:val="Normal"/>
    <w:next w:val="Normal"/>
    <w:uiPriority w:val="35"/>
    <w:unhideWhenUsed/>
    <w:qFormat/>
    <w:pPr>
      <w:spacing w:after="200" w:line="240" w:lineRule="auto"/>
    </w:pPr>
    <w:rPr>
      <w:i/>
      <w:iCs/>
      <w:sz w:val="20"/>
      <w:szCs w:val="18"/>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qFormat/>
    <w:pPr>
      <w:spacing w:after="0" w:line="240" w:lineRule="auto"/>
    </w:pPr>
  </w:style>
  <w:style w:type="character" w:customStyle="1" w:styleId="FooterChar">
    <w:name w:val="Footer Char"/>
    <w:basedOn w:val="DefaultParagraphFont"/>
    <w:link w:val="Footer"/>
    <w:uiPriority w:val="99"/>
  </w:style>
  <w:style w:type="paragraph" w:styleId="TOCHeading">
    <w:name w:val="TOC Heading"/>
    <w:basedOn w:val="Heading1"/>
    <w:next w:val="Normal"/>
    <w:uiPriority w:val="39"/>
    <w:unhideWhenUsed/>
    <w:qFormat/>
    <w:pPr>
      <w:outlineLvl w:val="9"/>
    </w:pPr>
  </w:style>
  <w:style w:type="table" w:customStyle="1" w:styleId="ReportTable">
    <w:name w:val="Report Table"/>
    <w:basedOn w:val="TableNormal"/>
    <w:uiPriority w:val="99"/>
    <w:pPr>
      <w:spacing w:after="0" w:line="240" w:lineRule="auto"/>
      <w:ind w:left="374"/>
    </w:pPr>
    <w:tblPr>
      <w:tblBorders>
        <w:bottom w:val="single" w:sz="8" w:space="0" w:color="000000" w:themeColor="text1"/>
        <w:insideH w:val="single" w:sz="8" w:space="0" w:color="000000" w:themeColor="text1"/>
      </w:tblBorders>
      <w:tblCellMar>
        <w:top w:w="216" w:type="dxa"/>
        <w:left w:w="0" w:type="dxa"/>
        <w:bottom w:w="216" w:type="dxa"/>
        <w:right w:w="0" w:type="dxa"/>
      </w:tblCellMar>
    </w:tblPr>
    <w:tblStylePr w:type="firstRow">
      <w:rPr>
        <w:sz w:val="30"/>
      </w:rPr>
      <w:tblPr/>
      <w:trPr>
        <w:tblHeader/>
      </w:trPr>
      <w:tcPr>
        <w:tcBorders>
          <w:top w:val="nil"/>
          <w:left w:val="nil"/>
          <w:bottom w:val="single" w:sz="24" w:space="0" w:color="000000" w:themeColor="text1"/>
          <w:right w:val="nil"/>
          <w:insideH w:val="nil"/>
          <w:insideV w:val="nil"/>
          <w:tl2br w:val="nil"/>
          <w:tr2bl w:val="nil"/>
        </w:tcBorders>
      </w:tcPr>
    </w:tblStylePr>
    <w:tblStylePr w:type="firstCol">
      <w:pPr>
        <w:wordWrap/>
        <w:ind w:leftChars="0" w:left="0" w:rightChars="0" w:right="374"/>
        <w:jc w:val="right"/>
      </w:pPr>
      <w:rPr>
        <w:b/>
        <w:i w:val="0"/>
      </w:rPr>
    </w:tblStylePr>
  </w:style>
  <w:style w:type="character" w:customStyle="1" w:styleId="IntenseQuoteChar">
    <w:name w:val="Intense Quote Char"/>
    <w:basedOn w:val="DefaultParagraphFont"/>
    <w:link w:val="IntenseQuote"/>
    <w:uiPriority w:val="30"/>
    <w:semiHidden/>
    <w:rPr>
      <w:i/>
      <w:iCs/>
      <w:sz w:val="30"/>
    </w:rPr>
  </w:style>
  <w:style w:type="character" w:customStyle="1" w:styleId="Heading2Char">
    <w:name w:val="Heading 2 Char"/>
    <w:basedOn w:val="DefaultParagraphFont"/>
    <w:link w:val="Heading2"/>
    <w:uiPriority w:val="9"/>
    <w:rPr>
      <w:rFonts w:asciiTheme="majorHAnsi" w:eastAsiaTheme="majorEastAsia" w:hAnsiTheme="majorHAnsi" w:cstheme="majorBidi"/>
      <w:sz w:val="36"/>
      <w:szCs w:val="26"/>
    </w:rPr>
  </w:style>
  <w:style w:type="paragraph" w:styleId="Header">
    <w:name w:val="header"/>
    <w:basedOn w:val="Normal"/>
    <w:link w:val="HeaderChar"/>
    <w:uiPriority w:val="99"/>
    <w:qFormat/>
    <w:pPr>
      <w:spacing w:after="0" w:line="240" w:lineRule="auto"/>
    </w:pPr>
  </w:style>
  <w:style w:type="character" w:customStyle="1" w:styleId="Heading3Char">
    <w:name w:val="Heading 3 Char"/>
    <w:basedOn w:val="DefaultParagraphFont"/>
    <w:link w:val="Heading3"/>
    <w:uiPriority w:val="9"/>
    <w:rPr>
      <w:rFonts w:asciiTheme="majorHAnsi" w:eastAsiaTheme="majorEastAsia" w:hAnsiTheme="majorHAnsi" w:cstheme="majorBidi"/>
      <w:sz w:val="30"/>
    </w:r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rPr>
      <w:rFonts w:asciiTheme="majorHAnsi" w:eastAsiaTheme="majorEastAsia" w:hAnsiTheme="majorHAnsi" w:cstheme="majorBidi"/>
      <w:i/>
      <w:iCs/>
      <w:sz w:val="30"/>
    </w:rPr>
  </w:style>
  <w:style w:type="character" w:styleId="PageNumber">
    <w:name w:val="page number"/>
    <w:basedOn w:val="DefaultParagraphFont"/>
    <w:uiPriority w:val="99"/>
    <w:semiHidden/>
    <w:unhideWhenUsed/>
    <w:rsid w:val="00FD4EF2"/>
  </w:style>
  <w:style w:type="character" w:styleId="CommentReference">
    <w:name w:val="annotation reference"/>
    <w:basedOn w:val="DefaultParagraphFont"/>
    <w:uiPriority w:val="99"/>
    <w:semiHidden/>
    <w:unhideWhenUsed/>
    <w:rsid w:val="009E0119"/>
    <w:rPr>
      <w:sz w:val="16"/>
      <w:szCs w:val="16"/>
    </w:rPr>
  </w:style>
  <w:style w:type="paragraph" w:styleId="CommentText">
    <w:name w:val="annotation text"/>
    <w:basedOn w:val="Normal"/>
    <w:link w:val="CommentTextChar"/>
    <w:uiPriority w:val="99"/>
    <w:semiHidden/>
    <w:unhideWhenUsed/>
    <w:rsid w:val="009E0119"/>
    <w:pPr>
      <w:spacing w:line="240" w:lineRule="auto"/>
    </w:pPr>
    <w:rPr>
      <w:sz w:val="20"/>
      <w:szCs w:val="20"/>
    </w:rPr>
  </w:style>
  <w:style w:type="character" w:customStyle="1" w:styleId="CommentTextChar">
    <w:name w:val="Comment Text Char"/>
    <w:basedOn w:val="DefaultParagraphFont"/>
    <w:link w:val="CommentText"/>
    <w:uiPriority w:val="99"/>
    <w:semiHidden/>
    <w:rsid w:val="009E0119"/>
    <w:rPr>
      <w:sz w:val="20"/>
      <w:szCs w:val="20"/>
    </w:rPr>
  </w:style>
  <w:style w:type="paragraph" w:styleId="CommentSubject">
    <w:name w:val="annotation subject"/>
    <w:basedOn w:val="CommentText"/>
    <w:next w:val="CommentText"/>
    <w:link w:val="CommentSubjectChar"/>
    <w:uiPriority w:val="99"/>
    <w:semiHidden/>
    <w:unhideWhenUsed/>
    <w:rsid w:val="009E0119"/>
    <w:rPr>
      <w:b/>
      <w:bCs/>
    </w:rPr>
  </w:style>
  <w:style w:type="character" w:customStyle="1" w:styleId="CommentSubjectChar">
    <w:name w:val="Comment Subject Char"/>
    <w:basedOn w:val="CommentTextChar"/>
    <w:link w:val="CommentSubject"/>
    <w:uiPriority w:val="99"/>
    <w:semiHidden/>
    <w:rsid w:val="009E0119"/>
    <w:rPr>
      <w:b/>
      <w:bCs/>
      <w:sz w:val="20"/>
      <w:szCs w:val="20"/>
    </w:rPr>
  </w:style>
  <w:style w:type="paragraph" w:styleId="BalloonText">
    <w:name w:val="Balloon Text"/>
    <w:basedOn w:val="Normal"/>
    <w:link w:val="BalloonTextChar"/>
    <w:uiPriority w:val="99"/>
    <w:semiHidden/>
    <w:unhideWhenUsed/>
    <w:rsid w:val="009E0119"/>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E0119"/>
    <w:rPr>
      <w:rFonts w:ascii="Times New Roman" w:hAnsi="Times New Roman" w:cs="Times New Roman"/>
      <w:sz w:val="18"/>
      <w:szCs w:val="18"/>
    </w:rPr>
  </w:style>
  <w:style w:type="paragraph" w:styleId="FootnoteText">
    <w:name w:val="footnote text"/>
    <w:basedOn w:val="Normal"/>
    <w:link w:val="FootnoteTextChar"/>
    <w:uiPriority w:val="99"/>
    <w:semiHidden/>
    <w:unhideWhenUsed/>
    <w:rsid w:val="00FC1C0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1C03"/>
    <w:rPr>
      <w:sz w:val="20"/>
      <w:szCs w:val="20"/>
    </w:rPr>
  </w:style>
  <w:style w:type="character" w:styleId="FootnoteReference">
    <w:name w:val="footnote reference"/>
    <w:basedOn w:val="DefaultParagraphFont"/>
    <w:uiPriority w:val="99"/>
    <w:semiHidden/>
    <w:unhideWhenUsed/>
    <w:rsid w:val="00FC1C03"/>
    <w:rPr>
      <w:vertAlign w:val="superscript"/>
    </w:rPr>
  </w:style>
  <w:style w:type="paragraph" w:styleId="TOC1">
    <w:name w:val="toc 1"/>
    <w:basedOn w:val="Normal"/>
    <w:next w:val="Normal"/>
    <w:autoRedefine/>
    <w:uiPriority w:val="39"/>
    <w:unhideWhenUsed/>
    <w:rsid w:val="00FC1C03"/>
    <w:pPr>
      <w:spacing w:before="120" w:after="120"/>
    </w:pPr>
    <w:rPr>
      <w:rFonts w:cstheme="minorHAnsi"/>
      <w:b/>
      <w:bCs/>
      <w:caps/>
      <w:sz w:val="20"/>
      <w:szCs w:val="20"/>
    </w:rPr>
  </w:style>
  <w:style w:type="paragraph" w:styleId="TOC2">
    <w:name w:val="toc 2"/>
    <w:basedOn w:val="Normal"/>
    <w:next w:val="Normal"/>
    <w:autoRedefine/>
    <w:uiPriority w:val="39"/>
    <w:unhideWhenUsed/>
    <w:rsid w:val="00FC1C03"/>
    <w:pPr>
      <w:spacing w:after="0"/>
      <w:ind w:left="240"/>
    </w:pPr>
    <w:rPr>
      <w:rFonts w:cstheme="minorHAnsi"/>
      <w:smallCaps/>
      <w:sz w:val="20"/>
      <w:szCs w:val="20"/>
    </w:rPr>
  </w:style>
  <w:style w:type="paragraph" w:styleId="TOC3">
    <w:name w:val="toc 3"/>
    <w:basedOn w:val="Normal"/>
    <w:next w:val="Normal"/>
    <w:autoRedefine/>
    <w:uiPriority w:val="39"/>
    <w:unhideWhenUsed/>
    <w:rsid w:val="00FC1C03"/>
    <w:pPr>
      <w:spacing w:after="0"/>
      <w:ind w:left="480"/>
    </w:pPr>
    <w:rPr>
      <w:rFonts w:cstheme="minorHAnsi"/>
      <w:i/>
      <w:iCs/>
      <w:sz w:val="20"/>
      <w:szCs w:val="20"/>
    </w:rPr>
  </w:style>
  <w:style w:type="character" w:styleId="Hyperlink">
    <w:name w:val="Hyperlink"/>
    <w:basedOn w:val="DefaultParagraphFont"/>
    <w:uiPriority w:val="99"/>
    <w:unhideWhenUsed/>
    <w:rsid w:val="00FC1C03"/>
    <w:rPr>
      <w:color w:val="5E9EA1" w:themeColor="hyperlink"/>
      <w:u w:val="single"/>
    </w:rPr>
  </w:style>
  <w:style w:type="paragraph" w:styleId="TOC4">
    <w:name w:val="toc 4"/>
    <w:basedOn w:val="Normal"/>
    <w:next w:val="Normal"/>
    <w:autoRedefine/>
    <w:uiPriority w:val="39"/>
    <w:semiHidden/>
    <w:unhideWhenUsed/>
    <w:rsid w:val="00FC1C03"/>
    <w:pPr>
      <w:spacing w:after="0"/>
      <w:ind w:left="720"/>
    </w:pPr>
    <w:rPr>
      <w:rFonts w:cstheme="minorHAnsi"/>
      <w:sz w:val="18"/>
      <w:szCs w:val="18"/>
    </w:rPr>
  </w:style>
  <w:style w:type="paragraph" w:styleId="TOC5">
    <w:name w:val="toc 5"/>
    <w:basedOn w:val="Normal"/>
    <w:next w:val="Normal"/>
    <w:autoRedefine/>
    <w:uiPriority w:val="39"/>
    <w:semiHidden/>
    <w:unhideWhenUsed/>
    <w:rsid w:val="00FC1C03"/>
    <w:pPr>
      <w:spacing w:after="0"/>
      <w:ind w:left="960"/>
    </w:pPr>
    <w:rPr>
      <w:rFonts w:cstheme="minorHAnsi"/>
      <w:sz w:val="18"/>
      <w:szCs w:val="18"/>
    </w:rPr>
  </w:style>
  <w:style w:type="paragraph" w:styleId="TOC6">
    <w:name w:val="toc 6"/>
    <w:basedOn w:val="Normal"/>
    <w:next w:val="Normal"/>
    <w:autoRedefine/>
    <w:uiPriority w:val="39"/>
    <w:semiHidden/>
    <w:unhideWhenUsed/>
    <w:rsid w:val="00FC1C03"/>
    <w:pPr>
      <w:spacing w:after="0"/>
      <w:ind w:left="1200"/>
    </w:pPr>
    <w:rPr>
      <w:rFonts w:cstheme="minorHAnsi"/>
      <w:sz w:val="18"/>
      <w:szCs w:val="18"/>
    </w:rPr>
  </w:style>
  <w:style w:type="paragraph" w:styleId="TOC7">
    <w:name w:val="toc 7"/>
    <w:basedOn w:val="Normal"/>
    <w:next w:val="Normal"/>
    <w:autoRedefine/>
    <w:uiPriority w:val="39"/>
    <w:semiHidden/>
    <w:unhideWhenUsed/>
    <w:rsid w:val="00FC1C03"/>
    <w:pPr>
      <w:spacing w:after="0"/>
      <w:ind w:left="1440"/>
    </w:pPr>
    <w:rPr>
      <w:rFonts w:cstheme="minorHAnsi"/>
      <w:sz w:val="18"/>
      <w:szCs w:val="18"/>
    </w:rPr>
  </w:style>
  <w:style w:type="paragraph" w:styleId="TOC8">
    <w:name w:val="toc 8"/>
    <w:basedOn w:val="Normal"/>
    <w:next w:val="Normal"/>
    <w:autoRedefine/>
    <w:uiPriority w:val="39"/>
    <w:semiHidden/>
    <w:unhideWhenUsed/>
    <w:rsid w:val="00FC1C03"/>
    <w:pPr>
      <w:spacing w:after="0"/>
      <w:ind w:left="1680"/>
    </w:pPr>
    <w:rPr>
      <w:rFonts w:cstheme="minorHAnsi"/>
      <w:sz w:val="18"/>
      <w:szCs w:val="18"/>
    </w:rPr>
  </w:style>
  <w:style w:type="paragraph" w:styleId="TOC9">
    <w:name w:val="toc 9"/>
    <w:basedOn w:val="Normal"/>
    <w:next w:val="Normal"/>
    <w:autoRedefine/>
    <w:uiPriority w:val="39"/>
    <w:semiHidden/>
    <w:unhideWhenUsed/>
    <w:rsid w:val="00FC1C03"/>
    <w:pPr>
      <w:spacing w:after="0"/>
      <w:ind w:left="1920"/>
    </w:pPr>
    <w:rPr>
      <w:rFonts w:cstheme="minorHAnsi"/>
      <w:sz w:val="18"/>
      <w:szCs w:val="18"/>
    </w:rPr>
  </w:style>
  <w:style w:type="paragraph" w:styleId="EndnoteText">
    <w:name w:val="endnote text"/>
    <w:basedOn w:val="Normal"/>
    <w:link w:val="EndnoteTextChar"/>
    <w:uiPriority w:val="99"/>
    <w:semiHidden/>
    <w:unhideWhenUsed/>
    <w:rsid w:val="00AA72B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A72B1"/>
    <w:rPr>
      <w:sz w:val="20"/>
      <w:szCs w:val="20"/>
    </w:rPr>
  </w:style>
  <w:style w:type="character" w:styleId="EndnoteReference">
    <w:name w:val="endnote reference"/>
    <w:basedOn w:val="DefaultParagraphFont"/>
    <w:uiPriority w:val="99"/>
    <w:semiHidden/>
    <w:unhideWhenUsed/>
    <w:rsid w:val="00AA72B1"/>
    <w:rPr>
      <w:vertAlign w:val="superscript"/>
    </w:rPr>
  </w:style>
  <w:style w:type="paragraph" w:styleId="Bibliography">
    <w:name w:val="Bibliography"/>
    <w:basedOn w:val="Normal"/>
    <w:next w:val="Normal"/>
    <w:uiPriority w:val="37"/>
    <w:unhideWhenUsed/>
    <w:rsid w:val="005B128D"/>
  </w:style>
  <w:style w:type="character" w:styleId="UnresolvedMention">
    <w:name w:val="Unresolved Mention"/>
    <w:basedOn w:val="DefaultParagraphFont"/>
    <w:uiPriority w:val="99"/>
    <w:semiHidden/>
    <w:unhideWhenUsed/>
    <w:rsid w:val="00F256F6"/>
    <w:rPr>
      <w:color w:val="605E5C"/>
      <w:shd w:val="clear" w:color="auto" w:fill="E1DFDD"/>
    </w:rPr>
  </w:style>
  <w:style w:type="paragraph" w:customStyle="1" w:styleId="Code">
    <w:name w:val="Code"/>
    <w:next w:val="Normal"/>
    <w:link w:val="CodeChar"/>
    <w:qFormat/>
    <w:rsid w:val="00D15937"/>
    <w:rPr>
      <w:rFonts w:ascii="Courier New" w:hAnsi="Courier New"/>
    </w:rPr>
  </w:style>
  <w:style w:type="character" w:customStyle="1" w:styleId="CodeChar">
    <w:name w:val="Code Char"/>
    <w:basedOn w:val="DefaultParagraphFont"/>
    <w:link w:val="Code"/>
    <w:rsid w:val="00D15937"/>
    <w:rPr>
      <w:rFonts w:ascii="Courier New" w:hAnsi="Courier New"/>
    </w:rPr>
  </w:style>
  <w:style w:type="paragraph" w:styleId="ListParagraph">
    <w:name w:val="List Paragraph"/>
    <w:basedOn w:val="Normal"/>
    <w:uiPriority w:val="34"/>
    <w:unhideWhenUsed/>
    <w:qFormat/>
    <w:rsid w:val="006B0548"/>
    <w:pPr>
      <w:ind w:left="720"/>
      <w:contextualSpacing/>
    </w:pPr>
  </w:style>
  <w:style w:type="character" w:styleId="FollowedHyperlink">
    <w:name w:val="FollowedHyperlink"/>
    <w:basedOn w:val="DefaultParagraphFont"/>
    <w:uiPriority w:val="99"/>
    <w:semiHidden/>
    <w:unhideWhenUsed/>
    <w:rsid w:val="0030155C"/>
    <w:rPr>
      <w:color w:val="7A4561" w:themeColor="followedHyperlink"/>
      <w:u w:val="single"/>
    </w:rPr>
  </w:style>
  <w:style w:type="paragraph" w:styleId="Revision">
    <w:name w:val="Revision"/>
    <w:hidden/>
    <w:uiPriority w:val="99"/>
    <w:semiHidden/>
    <w:rsid w:val="00E805E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76635">
      <w:bodyDiv w:val="1"/>
      <w:marLeft w:val="0"/>
      <w:marRight w:val="0"/>
      <w:marTop w:val="0"/>
      <w:marBottom w:val="0"/>
      <w:divBdr>
        <w:top w:val="none" w:sz="0" w:space="0" w:color="auto"/>
        <w:left w:val="none" w:sz="0" w:space="0" w:color="auto"/>
        <w:bottom w:val="none" w:sz="0" w:space="0" w:color="auto"/>
        <w:right w:val="none" w:sz="0" w:space="0" w:color="auto"/>
      </w:divBdr>
    </w:div>
    <w:div w:id="32313883">
      <w:bodyDiv w:val="1"/>
      <w:marLeft w:val="0"/>
      <w:marRight w:val="0"/>
      <w:marTop w:val="0"/>
      <w:marBottom w:val="0"/>
      <w:divBdr>
        <w:top w:val="none" w:sz="0" w:space="0" w:color="auto"/>
        <w:left w:val="none" w:sz="0" w:space="0" w:color="auto"/>
        <w:bottom w:val="none" w:sz="0" w:space="0" w:color="auto"/>
        <w:right w:val="none" w:sz="0" w:space="0" w:color="auto"/>
      </w:divBdr>
    </w:div>
    <w:div w:id="85929389">
      <w:bodyDiv w:val="1"/>
      <w:marLeft w:val="0"/>
      <w:marRight w:val="0"/>
      <w:marTop w:val="0"/>
      <w:marBottom w:val="0"/>
      <w:divBdr>
        <w:top w:val="none" w:sz="0" w:space="0" w:color="auto"/>
        <w:left w:val="none" w:sz="0" w:space="0" w:color="auto"/>
        <w:bottom w:val="none" w:sz="0" w:space="0" w:color="auto"/>
        <w:right w:val="none" w:sz="0" w:space="0" w:color="auto"/>
      </w:divBdr>
    </w:div>
    <w:div w:id="98333339">
      <w:bodyDiv w:val="1"/>
      <w:marLeft w:val="0"/>
      <w:marRight w:val="0"/>
      <w:marTop w:val="0"/>
      <w:marBottom w:val="0"/>
      <w:divBdr>
        <w:top w:val="none" w:sz="0" w:space="0" w:color="auto"/>
        <w:left w:val="none" w:sz="0" w:space="0" w:color="auto"/>
        <w:bottom w:val="none" w:sz="0" w:space="0" w:color="auto"/>
        <w:right w:val="none" w:sz="0" w:space="0" w:color="auto"/>
      </w:divBdr>
    </w:div>
    <w:div w:id="131601627">
      <w:bodyDiv w:val="1"/>
      <w:marLeft w:val="0"/>
      <w:marRight w:val="0"/>
      <w:marTop w:val="0"/>
      <w:marBottom w:val="0"/>
      <w:divBdr>
        <w:top w:val="none" w:sz="0" w:space="0" w:color="auto"/>
        <w:left w:val="none" w:sz="0" w:space="0" w:color="auto"/>
        <w:bottom w:val="none" w:sz="0" w:space="0" w:color="auto"/>
        <w:right w:val="none" w:sz="0" w:space="0" w:color="auto"/>
      </w:divBdr>
    </w:div>
    <w:div w:id="139082790">
      <w:bodyDiv w:val="1"/>
      <w:marLeft w:val="0"/>
      <w:marRight w:val="0"/>
      <w:marTop w:val="0"/>
      <w:marBottom w:val="0"/>
      <w:divBdr>
        <w:top w:val="none" w:sz="0" w:space="0" w:color="auto"/>
        <w:left w:val="none" w:sz="0" w:space="0" w:color="auto"/>
        <w:bottom w:val="none" w:sz="0" w:space="0" w:color="auto"/>
        <w:right w:val="none" w:sz="0" w:space="0" w:color="auto"/>
      </w:divBdr>
    </w:div>
    <w:div w:id="149828833">
      <w:bodyDiv w:val="1"/>
      <w:marLeft w:val="0"/>
      <w:marRight w:val="0"/>
      <w:marTop w:val="0"/>
      <w:marBottom w:val="0"/>
      <w:divBdr>
        <w:top w:val="none" w:sz="0" w:space="0" w:color="auto"/>
        <w:left w:val="none" w:sz="0" w:space="0" w:color="auto"/>
        <w:bottom w:val="none" w:sz="0" w:space="0" w:color="auto"/>
        <w:right w:val="none" w:sz="0" w:space="0" w:color="auto"/>
      </w:divBdr>
    </w:div>
    <w:div w:id="151216805">
      <w:bodyDiv w:val="1"/>
      <w:marLeft w:val="0"/>
      <w:marRight w:val="0"/>
      <w:marTop w:val="0"/>
      <w:marBottom w:val="0"/>
      <w:divBdr>
        <w:top w:val="none" w:sz="0" w:space="0" w:color="auto"/>
        <w:left w:val="none" w:sz="0" w:space="0" w:color="auto"/>
        <w:bottom w:val="none" w:sz="0" w:space="0" w:color="auto"/>
        <w:right w:val="none" w:sz="0" w:space="0" w:color="auto"/>
      </w:divBdr>
    </w:div>
    <w:div w:id="165052010">
      <w:bodyDiv w:val="1"/>
      <w:marLeft w:val="0"/>
      <w:marRight w:val="0"/>
      <w:marTop w:val="0"/>
      <w:marBottom w:val="0"/>
      <w:divBdr>
        <w:top w:val="none" w:sz="0" w:space="0" w:color="auto"/>
        <w:left w:val="none" w:sz="0" w:space="0" w:color="auto"/>
        <w:bottom w:val="none" w:sz="0" w:space="0" w:color="auto"/>
        <w:right w:val="none" w:sz="0" w:space="0" w:color="auto"/>
      </w:divBdr>
    </w:div>
    <w:div w:id="194470808">
      <w:bodyDiv w:val="1"/>
      <w:marLeft w:val="0"/>
      <w:marRight w:val="0"/>
      <w:marTop w:val="0"/>
      <w:marBottom w:val="0"/>
      <w:divBdr>
        <w:top w:val="none" w:sz="0" w:space="0" w:color="auto"/>
        <w:left w:val="none" w:sz="0" w:space="0" w:color="auto"/>
        <w:bottom w:val="none" w:sz="0" w:space="0" w:color="auto"/>
        <w:right w:val="none" w:sz="0" w:space="0" w:color="auto"/>
      </w:divBdr>
    </w:div>
    <w:div w:id="241182283">
      <w:bodyDiv w:val="1"/>
      <w:marLeft w:val="0"/>
      <w:marRight w:val="0"/>
      <w:marTop w:val="0"/>
      <w:marBottom w:val="0"/>
      <w:divBdr>
        <w:top w:val="none" w:sz="0" w:space="0" w:color="auto"/>
        <w:left w:val="none" w:sz="0" w:space="0" w:color="auto"/>
        <w:bottom w:val="none" w:sz="0" w:space="0" w:color="auto"/>
        <w:right w:val="none" w:sz="0" w:space="0" w:color="auto"/>
      </w:divBdr>
    </w:div>
    <w:div w:id="244926724">
      <w:bodyDiv w:val="1"/>
      <w:marLeft w:val="0"/>
      <w:marRight w:val="0"/>
      <w:marTop w:val="0"/>
      <w:marBottom w:val="0"/>
      <w:divBdr>
        <w:top w:val="none" w:sz="0" w:space="0" w:color="auto"/>
        <w:left w:val="none" w:sz="0" w:space="0" w:color="auto"/>
        <w:bottom w:val="none" w:sz="0" w:space="0" w:color="auto"/>
        <w:right w:val="none" w:sz="0" w:space="0" w:color="auto"/>
      </w:divBdr>
    </w:div>
    <w:div w:id="284237889">
      <w:bodyDiv w:val="1"/>
      <w:marLeft w:val="0"/>
      <w:marRight w:val="0"/>
      <w:marTop w:val="0"/>
      <w:marBottom w:val="0"/>
      <w:divBdr>
        <w:top w:val="none" w:sz="0" w:space="0" w:color="auto"/>
        <w:left w:val="none" w:sz="0" w:space="0" w:color="auto"/>
        <w:bottom w:val="none" w:sz="0" w:space="0" w:color="auto"/>
        <w:right w:val="none" w:sz="0" w:space="0" w:color="auto"/>
      </w:divBdr>
    </w:div>
    <w:div w:id="292099412">
      <w:bodyDiv w:val="1"/>
      <w:marLeft w:val="0"/>
      <w:marRight w:val="0"/>
      <w:marTop w:val="0"/>
      <w:marBottom w:val="0"/>
      <w:divBdr>
        <w:top w:val="none" w:sz="0" w:space="0" w:color="auto"/>
        <w:left w:val="none" w:sz="0" w:space="0" w:color="auto"/>
        <w:bottom w:val="none" w:sz="0" w:space="0" w:color="auto"/>
        <w:right w:val="none" w:sz="0" w:space="0" w:color="auto"/>
      </w:divBdr>
    </w:div>
    <w:div w:id="307590906">
      <w:bodyDiv w:val="1"/>
      <w:marLeft w:val="0"/>
      <w:marRight w:val="0"/>
      <w:marTop w:val="0"/>
      <w:marBottom w:val="0"/>
      <w:divBdr>
        <w:top w:val="none" w:sz="0" w:space="0" w:color="auto"/>
        <w:left w:val="none" w:sz="0" w:space="0" w:color="auto"/>
        <w:bottom w:val="none" w:sz="0" w:space="0" w:color="auto"/>
        <w:right w:val="none" w:sz="0" w:space="0" w:color="auto"/>
      </w:divBdr>
    </w:div>
    <w:div w:id="366563642">
      <w:bodyDiv w:val="1"/>
      <w:marLeft w:val="0"/>
      <w:marRight w:val="0"/>
      <w:marTop w:val="0"/>
      <w:marBottom w:val="0"/>
      <w:divBdr>
        <w:top w:val="none" w:sz="0" w:space="0" w:color="auto"/>
        <w:left w:val="none" w:sz="0" w:space="0" w:color="auto"/>
        <w:bottom w:val="none" w:sz="0" w:space="0" w:color="auto"/>
        <w:right w:val="none" w:sz="0" w:space="0" w:color="auto"/>
      </w:divBdr>
    </w:div>
    <w:div w:id="409815360">
      <w:bodyDiv w:val="1"/>
      <w:marLeft w:val="0"/>
      <w:marRight w:val="0"/>
      <w:marTop w:val="0"/>
      <w:marBottom w:val="0"/>
      <w:divBdr>
        <w:top w:val="none" w:sz="0" w:space="0" w:color="auto"/>
        <w:left w:val="none" w:sz="0" w:space="0" w:color="auto"/>
        <w:bottom w:val="none" w:sz="0" w:space="0" w:color="auto"/>
        <w:right w:val="none" w:sz="0" w:space="0" w:color="auto"/>
      </w:divBdr>
    </w:div>
    <w:div w:id="449130594">
      <w:bodyDiv w:val="1"/>
      <w:marLeft w:val="0"/>
      <w:marRight w:val="0"/>
      <w:marTop w:val="0"/>
      <w:marBottom w:val="0"/>
      <w:divBdr>
        <w:top w:val="none" w:sz="0" w:space="0" w:color="auto"/>
        <w:left w:val="none" w:sz="0" w:space="0" w:color="auto"/>
        <w:bottom w:val="none" w:sz="0" w:space="0" w:color="auto"/>
        <w:right w:val="none" w:sz="0" w:space="0" w:color="auto"/>
      </w:divBdr>
    </w:div>
    <w:div w:id="490147038">
      <w:bodyDiv w:val="1"/>
      <w:marLeft w:val="0"/>
      <w:marRight w:val="0"/>
      <w:marTop w:val="0"/>
      <w:marBottom w:val="0"/>
      <w:divBdr>
        <w:top w:val="none" w:sz="0" w:space="0" w:color="auto"/>
        <w:left w:val="none" w:sz="0" w:space="0" w:color="auto"/>
        <w:bottom w:val="none" w:sz="0" w:space="0" w:color="auto"/>
        <w:right w:val="none" w:sz="0" w:space="0" w:color="auto"/>
      </w:divBdr>
    </w:div>
    <w:div w:id="499005668">
      <w:bodyDiv w:val="1"/>
      <w:marLeft w:val="0"/>
      <w:marRight w:val="0"/>
      <w:marTop w:val="0"/>
      <w:marBottom w:val="0"/>
      <w:divBdr>
        <w:top w:val="none" w:sz="0" w:space="0" w:color="auto"/>
        <w:left w:val="none" w:sz="0" w:space="0" w:color="auto"/>
        <w:bottom w:val="none" w:sz="0" w:space="0" w:color="auto"/>
        <w:right w:val="none" w:sz="0" w:space="0" w:color="auto"/>
      </w:divBdr>
    </w:div>
    <w:div w:id="503252397">
      <w:bodyDiv w:val="1"/>
      <w:marLeft w:val="0"/>
      <w:marRight w:val="0"/>
      <w:marTop w:val="0"/>
      <w:marBottom w:val="0"/>
      <w:divBdr>
        <w:top w:val="none" w:sz="0" w:space="0" w:color="auto"/>
        <w:left w:val="none" w:sz="0" w:space="0" w:color="auto"/>
        <w:bottom w:val="none" w:sz="0" w:space="0" w:color="auto"/>
        <w:right w:val="none" w:sz="0" w:space="0" w:color="auto"/>
      </w:divBdr>
    </w:div>
    <w:div w:id="621838232">
      <w:bodyDiv w:val="1"/>
      <w:marLeft w:val="0"/>
      <w:marRight w:val="0"/>
      <w:marTop w:val="0"/>
      <w:marBottom w:val="0"/>
      <w:divBdr>
        <w:top w:val="none" w:sz="0" w:space="0" w:color="auto"/>
        <w:left w:val="none" w:sz="0" w:space="0" w:color="auto"/>
        <w:bottom w:val="none" w:sz="0" w:space="0" w:color="auto"/>
        <w:right w:val="none" w:sz="0" w:space="0" w:color="auto"/>
      </w:divBdr>
    </w:div>
    <w:div w:id="632178870">
      <w:bodyDiv w:val="1"/>
      <w:marLeft w:val="0"/>
      <w:marRight w:val="0"/>
      <w:marTop w:val="0"/>
      <w:marBottom w:val="0"/>
      <w:divBdr>
        <w:top w:val="none" w:sz="0" w:space="0" w:color="auto"/>
        <w:left w:val="none" w:sz="0" w:space="0" w:color="auto"/>
        <w:bottom w:val="none" w:sz="0" w:space="0" w:color="auto"/>
        <w:right w:val="none" w:sz="0" w:space="0" w:color="auto"/>
      </w:divBdr>
    </w:div>
    <w:div w:id="699554237">
      <w:bodyDiv w:val="1"/>
      <w:marLeft w:val="0"/>
      <w:marRight w:val="0"/>
      <w:marTop w:val="0"/>
      <w:marBottom w:val="0"/>
      <w:divBdr>
        <w:top w:val="none" w:sz="0" w:space="0" w:color="auto"/>
        <w:left w:val="none" w:sz="0" w:space="0" w:color="auto"/>
        <w:bottom w:val="none" w:sz="0" w:space="0" w:color="auto"/>
        <w:right w:val="none" w:sz="0" w:space="0" w:color="auto"/>
      </w:divBdr>
    </w:div>
    <w:div w:id="710375685">
      <w:bodyDiv w:val="1"/>
      <w:marLeft w:val="0"/>
      <w:marRight w:val="0"/>
      <w:marTop w:val="0"/>
      <w:marBottom w:val="0"/>
      <w:divBdr>
        <w:top w:val="none" w:sz="0" w:space="0" w:color="auto"/>
        <w:left w:val="none" w:sz="0" w:space="0" w:color="auto"/>
        <w:bottom w:val="none" w:sz="0" w:space="0" w:color="auto"/>
        <w:right w:val="none" w:sz="0" w:space="0" w:color="auto"/>
      </w:divBdr>
    </w:div>
    <w:div w:id="725908293">
      <w:bodyDiv w:val="1"/>
      <w:marLeft w:val="0"/>
      <w:marRight w:val="0"/>
      <w:marTop w:val="0"/>
      <w:marBottom w:val="0"/>
      <w:divBdr>
        <w:top w:val="none" w:sz="0" w:space="0" w:color="auto"/>
        <w:left w:val="none" w:sz="0" w:space="0" w:color="auto"/>
        <w:bottom w:val="none" w:sz="0" w:space="0" w:color="auto"/>
        <w:right w:val="none" w:sz="0" w:space="0" w:color="auto"/>
      </w:divBdr>
    </w:div>
    <w:div w:id="735277236">
      <w:bodyDiv w:val="1"/>
      <w:marLeft w:val="0"/>
      <w:marRight w:val="0"/>
      <w:marTop w:val="0"/>
      <w:marBottom w:val="0"/>
      <w:divBdr>
        <w:top w:val="none" w:sz="0" w:space="0" w:color="auto"/>
        <w:left w:val="none" w:sz="0" w:space="0" w:color="auto"/>
        <w:bottom w:val="none" w:sz="0" w:space="0" w:color="auto"/>
        <w:right w:val="none" w:sz="0" w:space="0" w:color="auto"/>
      </w:divBdr>
    </w:div>
    <w:div w:id="743450148">
      <w:bodyDiv w:val="1"/>
      <w:marLeft w:val="0"/>
      <w:marRight w:val="0"/>
      <w:marTop w:val="0"/>
      <w:marBottom w:val="0"/>
      <w:divBdr>
        <w:top w:val="none" w:sz="0" w:space="0" w:color="auto"/>
        <w:left w:val="none" w:sz="0" w:space="0" w:color="auto"/>
        <w:bottom w:val="none" w:sz="0" w:space="0" w:color="auto"/>
        <w:right w:val="none" w:sz="0" w:space="0" w:color="auto"/>
      </w:divBdr>
    </w:div>
    <w:div w:id="797988040">
      <w:bodyDiv w:val="1"/>
      <w:marLeft w:val="0"/>
      <w:marRight w:val="0"/>
      <w:marTop w:val="0"/>
      <w:marBottom w:val="0"/>
      <w:divBdr>
        <w:top w:val="none" w:sz="0" w:space="0" w:color="auto"/>
        <w:left w:val="none" w:sz="0" w:space="0" w:color="auto"/>
        <w:bottom w:val="none" w:sz="0" w:space="0" w:color="auto"/>
        <w:right w:val="none" w:sz="0" w:space="0" w:color="auto"/>
      </w:divBdr>
    </w:div>
    <w:div w:id="813377315">
      <w:bodyDiv w:val="1"/>
      <w:marLeft w:val="0"/>
      <w:marRight w:val="0"/>
      <w:marTop w:val="0"/>
      <w:marBottom w:val="0"/>
      <w:divBdr>
        <w:top w:val="none" w:sz="0" w:space="0" w:color="auto"/>
        <w:left w:val="none" w:sz="0" w:space="0" w:color="auto"/>
        <w:bottom w:val="none" w:sz="0" w:space="0" w:color="auto"/>
        <w:right w:val="none" w:sz="0" w:space="0" w:color="auto"/>
      </w:divBdr>
    </w:div>
    <w:div w:id="866024630">
      <w:bodyDiv w:val="1"/>
      <w:marLeft w:val="0"/>
      <w:marRight w:val="0"/>
      <w:marTop w:val="0"/>
      <w:marBottom w:val="0"/>
      <w:divBdr>
        <w:top w:val="none" w:sz="0" w:space="0" w:color="auto"/>
        <w:left w:val="none" w:sz="0" w:space="0" w:color="auto"/>
        <w:bottom w:val="none" w:sz="0" w:space="0" w:color="auto"/>
        <w:right w:val="none" w:sz="0" w:space="0" w:color="auto"/>
      </w:divBdr>
    </w:div>
    <w:div w:id="893539843">
      <w:bodyDiv w:val="1"/>
      <w:marLeft w:val="0"/>
      <w:marRight w:val="0"/>
      <w:marTop w:val="0"/>
      <w:marBottom w:val="0"/>
      <w:divBdr>
        <w:top w:val="none" w:sz="0" w:space="0" w:color="auto"/>
        <w:left w:val="none" w:sz="0" w:space="0" w:color="auto"/>
        <w:bottom w:val="none" w:sz="0" w:space="0" w:color="auto"/>
        <w:right w:val="none" w:sz="0" w:space="0" w:color="auto"/>
      </w:divBdr>
    </w:div>
    <w:div w:id="915167402">
      <w:bodyDiv w:val="1"/>
      <w:marLeft w:val="0"/>
      <w:marRight w:val="0"/>
      <w:marTop w:val="0"/>
      <w:marBottom w:val="0"/>
      <w:divBdr>
        <w:top w:val="none" w:sz="0" w:space="0" w:color="auto"/>
        <w:left w:val="none" w:sz="0" w:space="0" w:color="auto"/>
        <w:bottom w:val="none" w:sz="0" w:space="0" w:color="auto"/>
        <w:right w:val="none" w:sz="0" w:space="0" w:color="auto"/>
      </w:divBdr>
    </w:div>
    <w:div w:id="984241230">
      <w:bodyDiv w:val="1"/>
      <w:marLeft w:val="0"/>
      <w:marRight w:val="0"/>
      <w:marTop w:val="0"/>
      <w:marBottom w:val="0"/>
      <w:divBdr>
        <w:top w:val="none" w:sz="0" w:space="0" w:color="auto"/>
        <w:left w:val="none" w:sz="0" w:space="0" w:color="auto"/>
        <w:bottom w:val="none" w:sz="0" w:space="0" w:color="auto"/>
        <w:right w:val="none" w:sz="0" w:space="0" w:color="auto"/>
      </w:divBdr>
    </w:div>
    <w:div w:id="1049499965">
      <w:bodyDiv w:val="1"/>
      <w:marLeft w:val="0"/>
      <w:marRight w:val="0"/>
      <w:marTop w:val="0"/>
      <w:marBottom w:val="0"/>
      <w:divBdr>
        <w:top w:val="none" w:sz="0" w:space="0" w:color="auto"/>
        <w:left w:val="none" w:sz="0" w:space="0" w:color="auto"/>
        <w:bottom w:val="none" w:sz="0" w:space="0" w:color="auto"/>
        <w:right w:val="none" w:sz="0" w:space="0" w:color="auto"/>
      </w:divBdr>
    </w:div>
    <w:div w:id="1089228744">
      <w:bodyDiv w:val="1"/>
      <w:marLeft w:val="0"/>
      <w:marRight w:val="0"/>
      <w:marTop w:val="0"/>
      <w:marBottom w:val="0"/>
      <w:divBdr>
        <w:top w:val="none" w:sz="0" w:space="0" w:color="auto"/>
        <w:left w:val="none" w:sz="0" w:space="0" w:color="auto"/>
        <w:bottom w:val="none" w:sz="0" w:space="0" w:color="auto"/>
        <w:right w:val="none" w:sz="0" w:space="0" w:color="auto"/>
      </w:divBdr>
    </w:div>
    <w:div w:id="1100950885">
      <w:bodyDiv w:val="1"/>
      <w:marLeft w:val="0"/>
      <w:marRight w:val="0"/>
      <w:marTop w:val="0"/>
      <w:marBottom w:val="0"/>
      <w:divBdr>
        <w:top w:val="none" w:sz="0" w:space="0" w:color="auto"/>
        <w:left w:val="none" w:sz="0" w:space="0" w:color="auto"/>
        <w:bottom w:val="none" w:sz="0" w:space="0" w:color="auto"/>
        <w:right w:val="none" w:sz="0" w:space="0" w:color="auto"/>
      </w:divBdr>
    </w:div>
    <w:div w:id="1106853998">
      <w:bodyDiv w:val="1"/>
      <w:marLeft w:val="0"/>
      <w:marRight w:val="0"/>
      <w:marTop w:val="0"/>
      <w:marBottom w:val="0"/>
      <w:divBdr>
        <w:top w:val="none" w:sz="0" w:space="0" w:color="auto"/>
        <w:left w:val="none" w:sz="0" w:space="0" w:color="auto"/>
        <w:bottom w:val="none" w:sz="0" w:space="0" w:color="auto"/>
        <w:right w:val="none" w:sz="0" w:space="0" w:color="auto"/>
      </w:divBdr>
    </w:div>
    <w:div w:id="1181580812">
      <w:bodyDiv w:val="1"/>
      <w:marLeft w:val="0"/>
      <w:marRight w:val="0"/>
      <w:marTop w:val="0"/>
      <w:marBottom w:val="0"/>
      <w:divBdr>
        <w:top w:val="none" w:sz="0" w:space="0" w:color="auto"/>
        <w:left w:val="none" w:sz="0" w:space="0" w:color="auto"/>
        <w:bottom w:val="none" w:sz="0" w:space="0" w:color="auto"/>
        <w:right w:val="none" w:sz="0" w:space="0" w:color="auto"/>
      </w:divBdr>
    </w:div>
    <w:div w:id="1185434822">
      <w:bodyDiv w:val="1"/>
      <w:marLeft w:val="0"/>
      <w:marRight w:val="0"/>
      <w:marTop w:val="0"/>
      <w:marBottom w:val="0"/>
      <w:divBdr>
        <w:top w:val="none" w:sz="0" w:space="0" w:color="auto"/>
        <w:left w:val="none" w:sz="0" w:space="0" w:color="auto"/>
        <w:bottom w:val="none" w:sz="0" w:space="0" w:color="auto"/>
        <w:right w:val="none" w:sz="0" w:space="0" w:color="auto"/>
      </w:divBdr>
    </w:div>
    <w:div w:id="1199245774">
      <w:bodyDiv w:val="1"/>
      <w:marLeft w:val="0"/>
      <w:marRight w:val="0"/>
      <w:marTop w:val="0"/>
      <w:marBottom w:val="0"/>
      <w:divBdr>
        <w:top w:val="none" w:sz="0" w:space="0" w:color="auto"/>
        <w:left w:val="none" w:sz="0" w:space="0" w:color="auto"/>
        <w:bottom w:val="none" w:sz="0" w:space="0" w:color="auto"/>
        <w:right w:val="none" w:sz="0" w:space="0" w:color="auto"/>
      </w:divBdr>
    </w:div>
    <w:div w:id="1206984729">
      <w:bodyDiv w:val="1"/>
      <w:marLeft w:val="0"/>
      <w:marRight w:val="0"/>
      <w:marTop w:val="0"/>
      <w:marBottom w:val="0"/>
      <w:divBdr>
        <w:top w:val="none" w:sz="0" w:space="0" w:color="auto"/>
        <w:left w:val="none" w:sz="0" w:space="0" w:color="auto"/>
        <w:bottom w:val="none" w:sz="0" w:space="0" w:color="auto"/>
        <w:right w:val="none" w:sz="0" w:space="0" w:color="auto"/>
      </w:divBdr>
    </w:div>
    <w:div w:id="1243761747">
      <w:bodyDiv w:val="1"/>
      <w:marLeft w:val="0"/>
      <w:marRight w:val="0"/>
      <w:marTop w:val="0"/>
      <w:marBottom w:val="0"/>
      <w:divBdr>
        <w:top w:val="none" w:sz="0" w:space="0" w:color="auto"/>
        <w:left w:val="none" w:sz="0" w:space="0" w:color="auto"/>
        <w:bottom w:val="none" w:sz="0" w:space="0" w:color="auto"/>
        <w:right w:val="none" w:sz="0" w:space="0" w:color="auto"/>
      </w:divBdr>
    </w:div>
    <w:div w:id="1274677229">
      <w:bodyDiv w:val="1"/>
      <w:marLeft w:val="0"/>
      <w:marRight w:val="0"/>
      <w:marTop w:val="0"/>
      <w:marBottom w:val="0"/>
      <w:divBdr>
        <w:top w:val="none" w:sz="0" w:space="0" w:color="auto"/>
        <w:left w:val="none" w:sz="0" w:space="0" w:color="auto"/>
        <w:bottom w:val="none" w:sz="0" w:space="0" w:color="auto"/>
        <w:right w:val="none" w:sz="0" w:space="0" w:color="auto"/>
      </w:divBdr>
    </w:div>
    <w:div w:id="1298487803">
      <w:bodyDiv w:val="1"/>
      <w:marLeft w:val="0"/>
      <w:marRight w:val="0"/>
      <w:marTop w:val="0"/>
      <w:marBottom w:val="0"/>
      <w:divBdr>
        <w:top w:val="none" w:sz="0" w:space="0" w:color="auto"/>
        <w:left w:val="none" w:sz="0" w:space="0" w:color="auto"/>
        <w:bottom w:val="none" w:sz="0" w:space="0" w:color="auto"/>
        <w:right w:val="none" w:sz="0" w:space="0" w:color="auto"/>
      </w:divBdr>
    </w:div>
    <w:div w:id="1313025751">
      <w:bodyDiv w:val="1"/>
      <w:marLeft w:val="0"/>
      <w:marRight w:val="0"/>
      <w:marTop w:val="0"/>
      <w:marBottom w:val="0"/>
      <w:divBdr>
        <w:top w:val="none" w:sz="0" w:space="0" w:color="auto"/>
        <w:left w:val="none" w:sz="0" w:space="0" w:color="auto"/>
        <w:bottom w:val="none" w:sz="0" w:space="0" w:color="auto"/>
        <w:right w:val="none" w:sz="0" w:space="0" w:color="auto"/>
      </w:divBdr>
    </w:div>
    <w:div w:id="1323120768">
      <w:bodyDiv w:val="1"/>
      <w:marLeft w:val="0"/>
      <w:marRight w:val="0"/>
      <w:marTop w:val="0"/>
      <w:marBottom w:val="0"/>
      <w:divBdr>
        <w:top w:val="none" w:sz="0" w:space="0" w:color="auto"/>
        <w:left w:val="none" w:sz="0" w:space="0" w:color="auto"/>
        <w:bottom w:val="none" w:sz="0" w:space="0" w:color="auto"/>
        <w:right w:val="none" w:sz="0" w:space="0" w:color="auto"/>
      </w:divBdr>
    </w:div>
    <w:div w:id="1325552267">
      <w:bodyDiv w:val="1"/>
      <w:marLeft w:val="0"/>
      <w:marRight w:val="0"/>
      <w:marTop w:val="0"/>
      <w:marBottom w:val="0"/>
      <w:divBdr>
        <w:top w:val="none" w:sz="0" w:space="0" w:color="auto"/>
        <w:left w:val="none" w:sz="0" w:space="0" w:color="auto"/>
        <w:bottom w:val="none" w:sz="0" w:space="0" w:color="auto"/>
        <w:right w:val="none" w:sz="0" w:space="0" w:color="auto"/>
      </w:divBdr>
    </w:div>
    <w:div w:id="1331642500">
      <w:bodyDiv w:val="1"/>
      <w:marLeft w:val="0"/>
      <w:marRight w:val="0"/>
      <w:marTop w:val="0"/>
      <w:marBottom w:val="0"/>
      <w:divBdr>
        <w:top w:val="none" w:sz="0" w:space="0" w:color="auto"/>
        <w:left w:val="none" w:sz="0" w:space="0" w:color="auto"/>
        <w:bottom w:val="none" w:sz="0" w:space="0" w:color="auto"/>
        <w:right w:val="none" w:sz="0" w:space="0" w:color="auto"/>
      </w:divBdr>
    </w:div>
    <w:div w:id="1350064654">
      <w:bodyDiv w:val="1"/>
      <w:marLeft w:val="0"/>
      <w:marRight w:val="0"/>
      <w:marTop w:val="0"/>
      <w:marBottom w:val="0"/>
      <w:divBdr>
        <w:top w:val="none" w:sz="0" w:space="0" w:color="auto"/>
        <w:left w:val="none" w:sz="0" w:space="0" w:color="auto"/>
        <w:bottom w:val="none" w:sz="0" w:space="0" w:color="auto"/>
        <w:right w:val="none" w:sz="0" w:space="0" w:color="auto"/>
      </w:divBdr>
    </w:div>
    <w:div w:id="1369330491">
      <w:bodyDiv w:val="1"/>
      <w:marLeft w:val="0"/>
      <w:marRight w:val="0"/>
      <w:marTop w:val="0"/>
      <w:marBottom w:val="0"/>
      <w:divBdr>
        <w:top w:val="none" w:sz="0" w:space="0" w:color="auto"/>
        <w:left w:val="none" w:sz="0" w:space="0" w:color="auto"/>
        <w:bottom w:val="none" w:sz="0" w:space="0" w:color="auto"/>
        <w:right w:val="none" w:sz="0" w:space="0" w:color="auto"/>
      </w:divBdr>
    </w:div>
    <w:div w:id="1394231413">
      <w:bodyDiv w:val="1"/>
      <w:marLeft w:val="0"/>
      <w:marRight w:val="0"/>
      <w:marTop w:val="0"/>
      <w:marBottom w:val="0"/>
      <w:divBdr>
        <w:top w:val="none" w:sz="0" w:space="0" w:color="auto"/>
        <w:left w:val="none" w:sz="0" w:space="0" w:color="auto"/>
        <w:bottom w:val="none" w:sz="0" w:space="0" w:color="auto"/>
        <w:right w:val="none" w:sz="0" w:space="0" w:color="auto"/>
      </w:divBdr>
    </w:div>
    <w:div w:id="1411537803">
      <w:bodyDiv w:val="1"/>
      <w:marLeft w:val="0"/>
      <w:marRight w:val="0"/>
      <w:marTop w:val="0"/>
      <w:marBottom w:val="0"/>
      <w:divBdr>
        <w:top w:val="none" w:sz="0" w:space="0" w:color="auto"/>
        <w:left w:val="none" w:sz="0" w:space="0" w:color="auto"/>
        <w:bottom w:val="none" w:sz="0" w:space="0" w:color="auto"/>
        <w:right w:val="none" w:sz="0" w:space="0" w:color="auto"/>
      </w:divBdr>
    </w:div>
    <w:div w:id="1428228061">
      <w:bodyDiv w:val="1"/>
      <w:marLeft w:val="0"/>
      <w:marRight w:val="0"/>
      <w:marTop w:val="0"/>
      <w:marBottom w:val="0"/>
      <w:divBdr>
        <w:top w:val="none" w:sz="0" w:space="0" w:color="auto"/>
        <w:left w:val="none" w:sz="0" w:space="0" w:color="auto"/>
        <w:bottom w:val="none" w:sz="0" w:space="0" w:color="auto"/>
        <w:right w:val="none" w:sz="0" w:space="0" w:color="auto"/>
      </w:divBdr>
    </w:div>
    <w:div w:id="1464271920">
      <w:bodyDiv w:val="1"/>
      <w:marLeft w:val="0"/>
      <w:marRight w:val="0"/>
      <w:marTop w:val="0"/>
      <w:marBottom w:val="0"/>
      <w:divBdr>
        <w:top w:val="none" w:sz="0" w:space="0" w:color="auto"/>
        <w:left w:val="none" w:sz="0" w:space="0" w:color="auto"/>
        <w:bottom w:val="none" w:sz="0" w:space="0" w:color="auto"/>
        <w:right w:val="none" w:sz="0" w:space="0" w:color="auto"/>
      </w:divBdr>
    </w:div>
    <w:div w:id="1517844926">
      <w:bodyDiv w:val="1"/>
      <w:marLeft w:val="0"/>
      <w:marRight w:val="0"/>
      <w:marTop w:val="0"/>
      <w:marBottom w:val="0"/>
      <w:divBdr>
        <w:top w:val="none" w:sz="0" w:space="0" w:color="auto"/>
        <w:left w:val="none" w:sz="0" w:space="0" w:color="auto"/>
        <w:bottom w:val="none" w:sz="0" w:space="0" w:color="auto"/>
        <w:right w:val="none" w:sz="0" w:space="0" w:color="auto"/>
      </w:divBdr>
    </w:div>
    <w:div w:id="1583949478">
      <w:bodyDiv w:val="1"/>
      <w:marLeft w:val="0"/>
      <w:marRight w:val="0"/>
      <w:marTop w:val="0"/>
      <w:marBottom w:val="0"/>
      <w:divBdr>
        <w:top w:val="none" w:sz="0" w:space="0" w:color="auto"/>
        <w:left w:val="none" w:sz="0" w:space="0" w:color="auto"/>
        <w:bottom w:val="none" w:sz="0" w:space="0" w:color="auto"/>
        <w:right w:val="none" w:sz="0" w:space="0" w:color="auto"/>
      </w:divBdr>
    </w:div>
    <w:div w:id="1603145383">
      <w:bodyDiv w:val="1"/>
      <w:marLeft w:val="0"/>
      <w:marRight w:val="0"/>
      <w:marTop w:val="0"/>
      <w:marBottom w:val="0"/>
      <w:divBdr>
        <w:top w:val="none" w:sz="0" w:space="0" w:color="auto"/>
        <w:left w:val="none" w:sz="0" w:space="0" w:color="auto"/>
        <w:bottom w:val="none" w:sz="0" w:space="0" w:color="auto"/>
        <w:right w:val="none" w:sz="0" w:space="0" w:color="auto"/>
      </w:divBdr>
    </w:div>
    <w:div w:id="1635404622">
      <w:bodyDiv w:val="1"/>
      <w:marLeft w:val="0"/>
      <w:marRight w:val="0"/>
      <w:marTop w:val="0"/>
      <w:marBottom w:val="0"/>
      <w:divBdr>
        <w:top w:val="none" w:sz="0" w:space="0" w:color="auto"/>
        <w:left w:val="none" w:sz="0" w:space="0" w:color="auto"/>
        <w:bottom w:val="none" w:sz="0" w:space="0" w:color="auto"/>
        <w:right w:val="none" w:sz="0" w:space="0" w:color="auto"/>
      </w:divBdr>
    </w:div>
    <w:div w:id="1635524379">
      <w:bodyDiv w:val="1"/>
      <w:marLeft w:val="0"/>
      <w:marRight w:val="0"/>
      <w:marTop w:val="0"/>
      <w:marBottom w:val="0"/>
      <w:divBdr>
        <w:top w:val="none" w:sz="0" w:space="0" w:color="auto"/>
        <w:left w:val="none" w:sz="0" w:space="0" w:color="auto"/>
        <w:bottom w:val="none" w:sz="0" w:space="0" w:color="auto"/>
        <w:right w:val="none" w:sz="0" w:space="0" w:color="auto"/>
      </w:divBdr>
    </w:div>
    <w:div w:id="1656185732">
      <w:bodyDiv w:val="1"/>
      <w:marLeft w:val="0"/>
      <w:marRight w:val="0"/>
      <w:marTop w:val="0"/>
      <w:marBottom w:val="0"/>
      <w:divBdr>
        <w:top w:val="none" w:sz="0" w:space="0" w:color="auto"/>
        <w:left w:val="none" w:sz="0" w:space="0" w:color="auto"/>
        <w:bottom w:val="none" w:sz="0" w:space="0" w:color="auto"/>
        <w:right w:val="none" w:sz="0" w:space="0" w:color="auto"/>
      </w:divBdr>
    </w:div>
    <w:div w:id="1675961832">
      <w:bodyDiv w:val="1"/>
      <w:marLeft w:val="0"/>
      <w:marRight w:val="0"/>
      <w:marTop w:val="0"/>
      <w:marBottom w:val="0"/>
      <w:divBdr>
        <w:top w:val="none" w:sz="0" w:space="0" w:color="auto"/>
        <w:left w:val="none" w:sz="0" w:space="0" w:color="auto"/>
        <w:bottom w:val="none" w:sz="0" w:space="0" w:color="auto"/>
        <w:right w:val="none" w:sz="0" w:space="0" w:color="auto"/>
      </w:divBdr>
    </w:div>
    <w:div w:id="1696693354">
      <w:bodyDiv w:val="1"/>
      <w:marLeft w:val="0"/>
      <w:marRight w:val="0"/>
      <w:marTop w:val="0"/>
      <w:marBottom w:val="0"/>
      <w:divBdr>
        <w:top w:val="none" w:sz="0" w:space="0" w:color="auto"/>
        <w:left w:val="none" w:sz="0" w:space="0" w:color="auto"/>
        <w:bottom w:val="none" w:sz="0" w:space="0" w:color="auto"/>
        <w:right w:val="none" w:sz="0" w:space="0" w:color="auto"/>
      </w:divBdr>
    </w:div>
    <w:div w:id="1707482904">
      <w:bodyDiv w:val="1"/>
      <w:marLeft w:val="0"/>
      <w:marRight w:val="0"/>
      <w:marTop w:val="0"/>
      <w:marBottom w:val="0"/>
      <w:divBdr>
        <w:top w:val="none" w:sz="0" w:space="0" w:color="auto"/>
        <w:left w:val="none" w:sz="0" w:space="0" w:color="auto"/>
        <w:bottom w:val="none" w:sz="0" w:space="0" w:color="auto"/>
        <w:right w:val="none" w:sz="0" w:space="0" w:color="auto"/>
      </w:divBdr>
    </w:div>
    <w:div w:id="1758550113">
      <w:bodyDiv w:val="1"/>
      <w:marLeft w:val="0"/>
      <w:marRight w:val="0"/>
      <w:marTop w:val="0"/>
      <w:marBottom w:val="0"/>
      <w:divBdr>
        <w:top w:val="none" w:sz="0" w:space="0" w:color="auto"/>
        <w:left w:val="none" w:sz="0" w:space="0" w:color="auto"/>
        <w:bottom w:val="none" w:sz="0" w:space="0" w:color="auto"/>
        <w:right w:val="none" w:sz="0" w:space="0" w:color="auto"/>
      </w:divBdr>
    </w:div>
    <w:div w:id="1777825045">
      <w:bodyDiv w:val="1"/>
      <w:marLeft w:val="0"/>
      <w:marRight w:val="0"/>
      <w:marTop w:val="0"/>
      <w:marBottom w:val="0"/>
      <w:divBdr>
        <w:top w:val="none" w:sz="0" w:space="0" w:color="auto"/>
        <w:left w:val="none" w:sz="0" w:space="0" w:color="auto"/>
        <w:bottom w:val="none" w:sz="0" w:space="0" w:color="auto"/>
        <w:right w:val="none" w:sz="0" w:space="0" w:color="auto"/>
      </w:divBdr>
    </w:div>
    <w:div w:id="1790129577">
      <w:bodyDiv w:val="1"/>
      <w:marLeft w:val="0"/>
      <w:marRight w:val="0"/>
      <w:marTop w:val="0"/>
      <w:marBottom w:val="0"/>
      <w:divBdr>
        <w:top w:val="none" w:sz="0" w:space="0" w:color="auto"/>
        <w:left w:val="none" w:sz="0" w:space="0" w:color="auto"/>
        <w:bottom w:val="none" w:sz="0" w:space="0" w:color="auto"/>
        <w:right w:val="none" w:sz="0" w:space="0" w:color="auto"/>
      </w:divBdr>
    </w:div>
    <w:div w:id="1790776747">
      <w:bodyDiv w:val="1"/>
      <w:marLeft w:val="0"/>
      <w:marRight w:val="0"/>
      <w:marTop w:val="0"/>
      <w:marBottom w:val="0"/>
      <w:divBdr>
        <w:top w:val="none" w:sz="0" w:space="0" w:color="auto"/>
        <w:left w:val="none" w:sz="0" w:space="0" w:color="auto"/>
        <w:bottom w:val="none" w:sz="0" w:space="0" w:color="auto"/>
        <w:right w:val="none" w:sz="0" w:space="0" w:color="auto"/>
      </w:divBdr>
    </w:div>
    <w:div w:id="1818036935">
      <w:bodyDiv w:val="1"/>
      <w:marLeft w:val="0"/>
      <w:marRight w:val="0"/>
      <w:marTop w:val="0"/>
      <w:marBottom w:val="0"/>
      <w:divBdr>
        <w:top w:val="none" w:sz="0" w:space="0" w:color="auto"/>
        <w:left w:val="none" w:sz="0" w:space="0" w:color="auto"/>
        <w:bottom w:val="none" w:sz="0" w:space="0" w:color="auto"/>
        <w:right w:val="none" w:sz="0" w:space="0" w:color="auto"/>
      </w:divBdr>
    </w:div>
    <w:div w:id="1822192955">
      <w:bodyDiv w:val="1"/>
      <w:marLeft w:val="0"/>
      <w:marRight w:val="0"/>
      <w:marTop w:val="0"/>
      <w:marBottom w:val="0"/>
      <w:divBdr>
        <w:top w:val="none" w:sz="0" w:space="0" w:color="auto"/>
        <w:left w:val="none" w:sz="0" w:space="0" w:color="auto"/>
        <w:bottom w:val="none" w:sz="0" w:space="0" w:color="auto"/>
        <w:right w:val="none" w:sz="0" w:space="0" w:color="auto"/>
      </w:divBdr>
    </w:div>
    <w:div w:id="1823085206">
      <w:bodyDiv w:val="1"/>
      <w:marLeft w:val="0"/>
      <w:marRight w:val="0"/>
      <w:marTop w:val="0"/>
      <w:marBottom w:val="0"/>
      <w:divBdr>
        <w:top w:val="none" w:sz="0" w:space="0" w:color="auto"/>
        <w:left w:val="none" w:sz="0" w:space="0" w:color="auto"/>
        <w:bottom w:val="none" w:sz="0" w:space="0" w:color="auto"/>
        <w:right w:val="none" w:sz="0" w:space="0" w:color="auto"/>
      </w:divBdr>
    </w:div>
    <w:div w:id="1825469517">
      <w:bodyDiv w:val="1"/>
      <w:marLeft w:val="0"/>
      <w:marRight w:val="0"/>
      <w:marTop w:val="0"/>
      <w:marBottom w:val="0"/>
      <w:divBdr>
        <w:top w:val="none" w:sz="0" w:space="0" w:color="auto"/>
        <w:left w:val="none" w:sz="0" w:space="0" w:color="auto"/>
        <w:bottom w:val="none" w:sz="0" w:space="0" w:color="auto"/>
        <w:right w:val="none" w:sz="0" w:space="0" w:color="auto"/>
      </w:divBdr>
    </w:div>
    <w:div w:id="1881281517">
      <w:bodyDiv w:val="1"/>
      <w:marLeft w:val="0"/>
      <w:marRight w:val="0"/>
      <w:marTop w:val="0"/>
      <w:marBottom w:val="0"/>
      <w:divBdr>
        <w:top w:val="none" w:sz="0" w:space="0" w:color="auto"/>
        <w:left w:val="none" w:sz="0" w:space="0" w:color="auto"/>
        <w:bottom w:val="none" w:sz="0" w:space="0" w:color="auto"/>
        <w:right w:val="none" w:sz="0" w:space="0" w:color="auto"/>
      </w:divBdr>
    </w:div>
    <w:div w:id="1907301789">
      <w:bodyDiv w:val="1"/>
      <w:marLeft w:val="0"/>
      <w:marRight w:val="0"/>
      <w:marTop w:val="0"/>
      <w:marBottom w:val="0"/>
      <w:divBdr>
        <w:top w:val="none" w:sz="0" w:space="0" w:color="auto"/>
        <w:left w:val="none" w:sz="0" w:space="0" w:color="auto"/>
        <w:bottom w:val="none" w:sz="0" w:space="0" w:color="auto"/>
        <w:right w:val="none" w:sz="0" w:space="0" w:color="auto"/>
      </w:divBdr>
    </w:div>
    <w:div w:id="1922370596">
      <w:bodyDiv w:val="1"/>
      <w:marLeft w:val="0"/>
      <w:marRight w:val="0"/>
      <w:marTop w:val="0"/>
      <w:marBottom w:val="0"/>
      <w:divBdr>
        <w:top w:val="none" w:sz="0" w:space="0" w:color="auto"/>
        <w:left w:val="none" w:sz="0" w:space="0" w:color="auto"/>
        <w:bottom w:val="none" w:sz="0" w:space="0" w:color="auto"/>
        <w:right w:val="none" w:sz="0" w:space="0" w:color="auto"/>
      </w:divBdr>
    </w:div>
    <w:div w:id="1960410795">
      <w:bodyDiv w:val="1"/>
      <w:marLeft w:val="0"/>
      <w:marRight w:val="0"/>
      <w:marTop w:val="0"/>
      <w:marBottom w:val="0"/>
      <w:divBdr>
        <w:top w:val="none" w:sz="0" w:space="0" w:color="auto"/>
        <w:left w:val="none" w:sz="0" w:space="0" w:color="auto"/>
        <w:bottom w:val="none" w:sz="0" w:space="0" w:color="auto"/>
        <w:right w:val="none" w:sz="0" w:space="0" w:color="auto"/>
      </w:divBdr>
    </w:div>
    <w:div w:id="1963657398">
      <w:bodyDiv w:val="1"/>
      <w:marLeft w:val="0"/>
      <w:marRight w:val="0"/>
      <w:marTop w:val="0"/>
      <w:marBottom w:val="0"/>
      <w:divBdr>
        <w:top w:val="none" w:sz="0" w:space="0" w:color="auto"/>
        <w:left w:val="none" w:sz="0" w:space="0" w:color="auto"/>
        <w:bottom w:val="none" w:sz="0" w:space="0" w:color="auto"/>
        <w:right w:val="none" w:sz="0" w:space="0" w:color="auto"/>
      </w:divBdr>
    </w:div>
    <w:div w:id="1997371603">
      <w:bodyDiv w:val="1"/>
      <w:marLeft w:val="0"/>
      <w:marRight w:val="0"/>
      <w:marTop w:val="0"/>
      <w:marBottom w:val="0"/>
      <w:divBdr>
        <w:top w:val="none" w:sz="0" w:space="0" w:color="auto"/>
        <w:left w:val="none" w:sz="0" w:space="0" w:color="auto"/>
        <w:bottom w:val="none" w:sz="0" w:space="0" w:color="auto"/>
        <w:right w:val="none" w:sz="0" w:space="0" w:color="auto"/>
      </w:divBdr>
    </w:div>
    <w:div w:id="2063407669">
      <w:bodyDiv w:val="1"/>
      <w:marLeft w:val="0"/>
      <w:marRight w:val="0"/>
      <w:marTop w:val="0"/>
      <w:marBottom w:val="0"/>
      <w:divBdr>
        <w:top w:val="none" w:sz="0" w:space="0" w:color="auto"/>
        <w:left w:val="none" w:sz="0" w:space="0" w:color="auto"/>
        <w:bottom w:val="none" w:sz="0" w:space="0" w:color="auto"/>
        <w:right w:val="none" w:sz="0" w:space="0" w:color="auto"/>
      </w:divBdr>
    </w:div>
    <w:div w:id="2066365985">
      <w:bodyDiv w:val="1"/>
      <w:marLeft w:val="0"/>
      <w:marRight w:val="0"/>
      <w:marTop w:val="0"/>
      <w:marBottom w:val="0"/>
      <w:divBdr>
        <w:top w:val="none" w:sz="0" w:space="0" w:color="auto"/>
        <w:left w:val="none" w:sz="0" w:space="0" w:color="auto"/>
        <w:bottom w:val="none" w:sz="0" w:space="0" w:color="auto"/>
        <w:right w:val="none" w:sz="0" w:space="0" w:color="auto"/>
      </w:divBdr>
    </w:div>
    <w:div w:id="2113669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0.gi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color.adobe.com/create/color-whee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fonts.google.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emf"/><Relationship Id="rId28" Type="http://schemas.openxmlformats.org/officeDocument/2006/relationships/header" Target="header3.xml"/><Relationship Id="rId10" Type="http://schemas.openxmlformats.org/officeDocument/2006/relationships/image" Target="media/image3.tif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package" Target="embeddings/Microsoft_Word_Document.docx"/><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theme" Target="theme/theme1.xml"/></Relationships>
</file>

<file path=word/_rels/endnotes.xml.rels><?xml version="1.0" encoding="UTF-8" standalone="yes"?>
<Relationships xmlns="http://schemas.openxmlformats.org/package/2006/relationships"><Relationship Id="rId3" Type="http://schemas.openxmlformats.org/officeDocument/2006/relationships/hyperlink" Target="https://media.balsamiq.com/img/support/tutorials/responsivedesign/456717.png" TargetMode="External"/><Relationship Id="rId2" Type="http://schemas.openxmlformats.org/officeDocument/2006/relationships/hyperlink" Target="https://nationalgriefawarenessday.com/wp-content/uploads/2018/01/website-storyboard-template-download-printable-website-storyboard-word-format-sample.jpg" TargetMode="External"/><Relationship Id="rId1" Type="http://schemas.openxmlformats.org/officeDocument/2006/relationships/hyperlink" Target="https://content-static.upwork.com/blog/uploads/sites/3/2015/06/02170023/relational-vs-nonrelational-databases.png" TargetMode="External"/><Relationship Id="rId4" Type="http://schemas.openxmlformats.org/officeDocument/2006/relationships/hyperlink" Target="https://i.ytimg.com/vi/xtgHiVFik0U/maxresdefault.jp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olem/Library/Containers/com.microsoft.Word/Data/Library/Application%20Support/Microsoft/Office/16.0/DTS/en-US%7b77FB0D9C-564F-C746-A5EC-4C36DD3E320C%7d/%7bF76B1DDA-BC19-C243-9281-D703628BE413%7dtf10002081.dotx" TargetMode="External"/></Relationships>
</file>

<file path=word/theme/theme1.xml><?xml version="1.0" encoding="utf-8"?>
<a:theme xmlns:a="http://schemas.openxmlformats.org/drawingml/2006/main" name="Office Theme">
  <a:themeElements>
    <a:clrScheme name="Custom 43">
      <a:dk1>
        <a:sysClr val="windowText" lastClr="000000"/>
      </a:dk1>
      <a:lt1>
        <a:sysClr val="window" lastClr="FFFFFF"/>
      </a:lt1>
      <a:dk2>
        <a:srgbClr val="151E1F"/>
      </a:dk2>
      <a:lt2>
        <a:srgbClr val="F1F4F4"/>
      </a:lt2>
      <a:accent1>
        <a:srgbClr val="53777A"/>
      </a:accent1>
      <a:accent2>
        <a:srgbClr val="542437"/>
      </a:accent2>
      <a:accent3>
        <a:srgbClr val="C02942"/>
      </a:accent3>
      <a:accent4>
        <a:srgbClr val="D95B43"/>
      </a:accent4>
      <a:accent5>
        <a:srgbClr val="B09169"/>
      </a:accent5>
      <a:accent6>
        <a:srgbClr val="ECD078"/>
      </a:accent6>
      <a:hlink>
        <a:srgbClr val="5E9EA1"/>
      </a:hlink>
      <a:folHlink>
        <a:srgbClr val="7A4561"/>
      </a:folHlink>
    </a:clrScheme>
    <a:fontScheme name="Style Set 9">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b:Source>
    <b:Tag>Sco14</b:Tag>
    <b:SourceType>Book</b:SourceType>
    <b:Guid>{A86EC486-1802-314A-9C8F-A7713438B63F}</b:Guid>
    <b:Author>
      <b:Author>
        <b:NameList>
          <b:Person>
            <b:Last>Straub</b:Last>
            <b:First>Scott</b:First>
          </b:Person>
        </b:NameList>
      </b:Author>
    </b:Author>
    <b:Title>Pro Git</b:Title>
    <b:Publisher>Apress</b:Publisher>
    <b:Year>2014</b:Year>
    <b:RefOrder>2</b:RefOrder>
  </b:Source>
  <b:Source>
    <b:Tag>Nea18</b:Tag>
    <b:SourceType>DocumentFromInternetSite</b:SourceType>
    <b:Guid>{415C7FE2-16BF-B54D-B790-4F9BC5594614}</b:Guid>
    <b:Author>
      <b:Author>
        <b:NameList>
          <b:Person>
            <b:Last>Neagoie</b:Last>
            <b:First>Andrei</b:First>
          </b:Person>
        </b:NameList>
      </b:Author>
    </b:Author>
    <b:Title>The Comple Web Developer in 2019: Zeto to Mastery</b:Title>
    <b:InternetSiteTitle>Udemy</b:InternetSiteTitle>
    <b:Year>2018</b:Year>
    <b:YearAccessed>2018</b:YearAccessed>
    <b:MonthAccessed>November</b:MonthAccessed>
    <b:DayAccessed>29</b:DayAccessed>
    <b:RefOrder>3</b:RefOrder>
  </b:Source>
  <b:Source>
    <b:Tag>W3S</b:Tag>
    <b:SourceType>Misc</b:SourceType>
    <b:Guid>{36F0AA88-5FB1-C043-A397-AF5DBEE5D4C7}</b:Guid>
    <b:Title>W3Schools</b:Title>
    <b:RefOrder>4</b:RefOrder>
  </b:Source>
  <b:Source>
    <b:Tag>Moz</b:Tag>
    <b:SourceType>Misc</b:SourceType>
    <b:Guid>{5E31ED01-3A47-2F44-9CD3-0D6654F68DE3}</b:Guid>
    <b:Author>
      <b:Author>
        <b:Corporate>Mozilla Foundation</b:Corporate>
      </b:Author>
    </b:Author>
    <b:RefOrder>5</b:RefOrder>
  </b:Source>
  <b:Source>
    <b:Tag>Byt18</b:Tag>
    <b:SourceType>Interview</b:SourceType>
    <b:Guid>{3226559C-0AE9-3C4D-8DAA-89BFF2D7AC76}</b:Guid>
    <b:Author>
      <b:Interviewee>
        <b:NameList>
          <b:Person>
            <b:Last>Bytyqi</b:Last>
            <b:First>Besart</b:First>
          </b:Person>
        </b:NameList>
      </b:Interviewee>
      <b:Interviewer>
        <b:NameList>
          <b:Person>
            <b:Last>Manning</b:Last>
            <b:First>Cole</b:First>
          </b:Person>
        </b:NameList>
      </b:Interviewer>
    </b:Author>
    <b:Year>2018</b:Year>
    <b:Month>October</b:Month>
    <b:Day>24</b:Day>
    <b:RefOrder>6</b:RefOrder>
  </b:Source>
  <b:Source>
    <b:Tag>Cod</b:Tag>
    <b:SourceType>Misc</b:SourceType>
    <b:Guid>{24F63BBC-DC57-044A-AA33-4A3334A45936}</b:Guid>
    <b:Author>
      <b:Author>
        <b:Corporate>Codeacademy</b:Corporate>
      </b:Author>
    </b:Author>
    <b:RefOrder>7</b:RefOrder>
  </b:Source>
  <b:Source>
    <b:Tag>Sco</b:Tag>
    <b:SourceType>DocumentFromInternetSite</b:SourceType>
    <b:Guid>{1F5430E8-ACAA-074E-8930-5DB737C1B096}</b:Guid>
    <b:Author>
      <b:Author>
        <b:NameList>
          <b:Person>
            <b:Last>Scott</b:Last>
            <b:First>Daniel</b:First>
            <b:Middle>Walter</b:Middle>
          </b:Person>
        </b:NameList>
      </b:Author>
    </b:Author>
    <b:Title>Illustrator - UI &amp; Web Design using Adobe Illustrator</b:Title>
    <b:InternetSiteTitle>Bring Your Own Laptop</b:InternetSiteTitle>
    <b:RefOrder>11</b:RefOrder>
  </b:Source>
  <b:Source>
    <b:Tag>Sco1</b:Tag>
    <b:SourceType>DocumentFromInternetSite</b:SourceType>
    <b:Guid>{D6CAED3F-9168-864D-A44F-2254C1967FF2}</b:Guid>
    <b:Author>
      <b:Author>
        <b:NameList>
          <b:Person>
            <b:Last>Scott</b:Last>
            <b:First>Daniel</b:First>
            <b:Middle>Walter</b:Middle>
          </b:Person>
        </b:NameList>
      </b:Author>
    </b:Author>
    <b:Title>Photoshop - How to Design a Website in Photoshop</b:Title>
    <b:InternetSiteTitle>Bring Your Own Laptop</b:InternetSiteTitle>
    <b:RefOrder>12</b:RefOrder>
  </b:Source>
  <b:Source>
    <b:Tag>Ill</b:Tag>
    <b:SourceType>Misc</b:SourceType>
    <b:Guid>{9E1C9A19-8C94-254C-9F6D-41E36C9E10DE}</b:Guid>
    <b:Title>"Illustrator"</b:Title>
    <b:RefOrder>9</b:RefOrder>
  </b:Source>
  <b:Source>
    <b:Tag>Pho</b:Tag>
    <b:SourceType>Misc</b:SourceType>
    <b:Guid>{F6F1613B-97CA-634C-97FE-68718F5BB8DB}</b:Guid>
    <b:Title>"Photoshop"</b:Title>
    <b:RefOrder>10</b:RefOrder>
  </b:Source>
  <b:Source>
    <b:Tag>Dav14</b:Tag>
    <b:SourceType>DocumentFromInternetSite</b:SourceType>
    <b:Guid>{4CD5F424-8960-C84E-969D-CCF111228FEC}</b:Guid>
    <b:Title>8 Phases of the Web Design Proces</b:Title>
    <b:Year>2014</b:Year>
    <b:Month>July</b:Month>
    <b:Day>28</b:Day>
    <b:YearAccessed>2018</b:YearAccessed>
    <b:MonthAccessed>November</b:MonthAccessed>
    <b:Author>
      <b:Author>
        <b:NameList>
          <b:Person>
            <b:Last>Hoston</b:Last>
            <b:First>Dave</b:First>
          </b:Person>
        </b:NameList>
      </b:Author>
    </b:Author>
    <b:InternetSiteTitle>Print Magazine</b:InternetSiteTitle>
    <b:RefOrder>13</b:RefOrder>
  </b:Source>
  <b:Source>
    <b:Tag>cPa</b:Tag>
    <b:SourceType>InternetSite</b:SourceType>
    <b:Guid>{0D4B822C-FD07-C64A-A0F4-C3AE1CA655B1}</b:Guid>
    <b:Title>cPanel Documentation</b:Title>
    <b:Author>
      <b:Author>
        <b:Corporate>cPanel, Inc.</b:Corporate>
      </b:Author>
    </b:Author>
    <b:URL>www.documentation.cpanel.net</b:URL>
    <b:RefOrder>1</b:RefOrder>
  </b:Source>
  <b:Source>
    <b:Tag>ANS</b:Tag>
    <b:SourceType>Misc</b:SourceType>
    <b:Guid>{5E5B873C-F023-B047-8792-035CEA509FA9}</b:Guid>
    <b:Title>ANSI</b:Title>
    <b:RefOrder>8</b:RefOrder>
  </b:Source>
  <b:Source>
    <b:Tag>Cod18</b:Tag>
    <b:SourceType>InternetSite</b:SourceType>
    <b:Guid>{8476EE7C-0113-9648-B4CC-AC4ED5C535C1}</b:Guid>
    <b:Author>
      <b:Author>
        <b:Corporate>Ryzac, Inc.</b:Corporate>
      </b:Author>
    </b:Author>
    <b:YearAccessed>2018</b:YearAccessed>
    <b:MonthAccessed>November</b:MonthAccessed>
    <b:DayAccessed>29</b:DayAccessed>
    <b:Title>Codeacademy</b:Title>
    <b:RefOrder>1</b:RefOrder>
  </b:Source>
  <b:Source>
    <b:Tag>Wat18</b:Tag>
    <b:SourceType>Book</b:SourceType>
    <b:Guid>{6B379289-8B40-9147-B035-6CD6A24E4235}</b:Guid>
    <b:Title>Refactoring UI</b:Title>
    <b:Year>2018</b:Year>
    <b:Author>
      <b:Author>
        <b:NameList>
          <b:Person>
            <b:Last>Wathan</b:Last>
            <b:First>Adam</b:First>
            <b:Middle>and Schoger, Steve</b:Middle>
          </b:Person>
        </b:NameList>
      </b:Author>
    </b:Author>
    <b:RefOrder>2</b:RefOrder>
  </b:Source>
  <b:Source>
    <b:Tag>Byt</b:Tag>
    <b:SourceType>Interview</b:SourceType>
    <b:Guid>{BA45E878-4AFF-524C-B493-5DDEE6FFCC01}</b:Guid>
    <b:Author>
      <b:Interviewee>
        <b:NameList>
          <b:Person>
            <b:Last>Bytyqi</b:Last>
            <b:First>Besart</b:First>
          </b:Person>
        </b:NameList>
      </b:Interviewee>
      <b:Interviewer>
        <b:NameList>
          <b:Person>
            <b:Last>Manning</b:Last>
            <b:First>Cole</b:First>
          </b:Person>
        </b:NameList>
      </b:Interviewer>
    </b:Author>
    <b:Year>2018</b:Year>
    <b:Month>October</b:Month>
    <b:Day>24</b:Day>
    <b:RefOrder>3</b:RefOrder>
  </b:Source>
  <b:Source>
    <b:Tag>Coy18</b:Tag>
    <b:SourceType>InternetSite</b:SourceType>
    <b:Guid>{4AEB1EFE-FFC1-7547-9ABA-249A1BA4BD62}</b:Guid>
    <b:Title>CSS Tricks</b:Title>
    <b:Author>
      <b:Author>
        <b:NameList>
          <b:Person>
            <b:Last>Coyier</b:Last>
            <b:First>Chris</b:First>
          </b:Person>
        </b:NameList>
      </b:Author>
    </b:Author>
    <b:YearAccessed>2018</b:YearAccessed>
    <b:MonthAccessed>November</b:MonthAccessed>
    <b:DayAccessed>28</b:DayAccessed>
    <b:URL>www.css-tricks.com</b:URL>
    <b:RefOrder>4</b:RefOrder>
  </b:Source>
  <b:Source>
    <b:Tag>Ref18</b:Tag>
    <b:SourceType>InternetSite</b:SourceType>
    <b:Guid>{966B51FB-E4C7-1B42-9E47-A49280A95FEE}</b:Guid>
    <b:Author>
      <b:Author>
        <b:Corporate>Refsnes Data</b:Corporate>
      </b:Author>
    </b:Author>
    <b:Title>W3Schools</b:Title>
    <b:YearAccessed>2018</b:YearAccessed>
    <b:MonthAccessed>December</b:MonthAccessed>
    <b:DayAccessed>1</b:DayAccessed>
    <b:URL>www.w3schools.com</b:URL>
    <b:RefOrder>5</b:RefOrder>
  </b:Source>
  <b:Source>
    <b:Tag>Dra16</b:Tag>
    <b:SourceType>Book</b:SourceType>
    <b:Guid>{561AE36C-0118-7847-91F3-BCFA29BB4AC9}</b:Guid>
    <b:Title>Draplin Design Co.: Pretty Much Everything</b:Title>
    <b:Year>2016</b:Year>
    <b:Author>
      <b:Author>
        <b:NameList>
          <b:Person>
            <b:Last>Draplin</b:Last>
            <b:First>Aaron</b:First>
          </b:Person>
        </b:NameList>
      </b:Author>
    </b:Author>
    <b:Publisher>Abrams Books</b:Publisher>
    <b:RefOrder>6</b:RefOrder>
  </b:Source>
  <b:Source>
    <b:Tag>Moz1</b:Tag>
    <b:SourceType>InternetSite</b:SourceType>
    <b:Guid>{5A992ED5-2B28-0141-9A46-31696E4AD303}</b:Guid>
    <b:Title>MDN Web Docs</b:Title>
    <b:Author>
      <b:Author>
        <b:Corporate>Mozilla Foundation</b:Corporate>
      </b:Author>
    </b:Author>
    <b:URL>www.developer.mozilla.org</b:URL>
    <b:RefOrder>7</b:RefOrder>
  </b:Source>
  <b:Source>
    <b:Tag>Nea</b:Tag>
    <b:SourceType>DocumentFromInternetSite</b:SourceType>
    <b:Guid>{31DBDA70-ED5B-3E46-AD02-A02BB7D0ED85}</b:Guid>
    <b:Author>
      <b:Author>
        <b:NameList>
          <b:Person>
            <b:Last>Neagoie</b:Last>
            <b:First>Andrei</b:First>
          </b:Person>
        </b:NameList>
      </b:Author>
    </b:Author>
    <b:Title>The Complete Web Developer in 2019</b:Title>
    <b:RefOrder>8</b:RefOrder>
  </b:Source>
</b:Sources>
</file>

<file path=customXml/itemProps1.xml><?xml version="1.0" encoding="utf-8"?>
<ds:datastoreItem xmlns:ds="http://schemas.openxmlformats.org/officeDocument/2006/customXml" ds:itemID="{5CF60B5F-16D3-6141-947C-0075FFFEA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{F76B1DDA-BC19-C243-9281-D703628BE413}tf10002081.dotx</Template>
  <TotalTime>114</TotalTime>
  <Pages>15</Pages>
  <Words>3688</Words>
  <Characters>21027</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Cole Manning</dc:creator>
  <cp:keywords/>
  <dc:description/>
  <cp:lastModifiedBy>Cole Manning</cp:lastModifiedBy>
  <cp:revision>125</cp:revision>
  <dcterms:created xsi:type="dcterms:W3CDTF">2019-01-16T18:36:00Z</dcterms:created>
  <dcterms:modified xsi:type="dcterms:W3CDTF">2019-03-07T15:29:00Z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TF10002040</vt:lpwstr>
  </property>
</Properties>
</file>